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693E97" w14:textId="77777777" w:rsidR="00770C33" w:rsidRPr="00DF3097" w:rsidRDefault="00770C33" w:rsidP="00770C33">
      <w:pPr>
        <w:pStyle w:val="LPLCHeading1"/>
        <w:rPr>
          <w:rFonts w:eastAsia="Times New Roman"/>
          <w:lang w:eastAsia="en-AU"/>
        </w:rPr>
      </w:pPr>
      <w:bookmarkStart w:id="0" w:name="_Toc64379652"/>
      <w:r w:rsidRPr="00DF3097">
        <w:rPr>
          <w:rFonts w:eastAsia="Times New Roman"/>
          <w:lang w:eastAsia="en-AU"/>
        </w:rPr>
        <w:t xml:space="preserve">Vendor’s </w:t>
      </w:r>
      <w:r>
        <w:rPr>
          <w:rFonts w:eastAsia="Times New Roman"/>
          <w:lang w:eastAsia="en-AU"/>
        </w:rPr>
        <w:t>p</w:t>
      </w:r>
      <w:r w:rsidRPr="00DF3097">
        <w:rPr>
          <w:rFonts w:eastAsia="Times New Roman"/>
          <w:lang w:eastAsia="en-AU"/>
        </w:rPr>
        <w:t xml:space="preserve">ractitioner </w:t>
      </w:r>
      <w:r>
        <w:rPr>
          <w:rFonts w:eastAsia="Times New Roman"/>
          <w:lang w:eastAsia="en-AU"/>
        </w:rPr>
        <w:t>c</w:t>
      </w:r>
      <w:r w:rsidRPr="00DF3097">
        <w:rPr>
          <w:rFonts w:eastAsia="Times New Roman"/>
          <w:lang w:eastAsia="en-AU"/>
        </w:rPr>
        <w:t>hecklist</w:t>
      </w:r>
      <w:bookmarkEnd w:id="0"/>
    </w:p>
    <w:p w14:paraId="2C92FE00" w14:textId="58C9AB58" w:rsidR="00770C33" w:rsidRPr="00DF3097" w:rsidRDefault="00770C33" w:rsidP="00770C33">
      <w:pPr>
        <w:shd w:val="clear" w:color="auto" w:fill="FFFFFF"/>
        <w:rPr>
          <w:rFonts w:eastAsia="Times New Roman" w:cs="Times New Roman"/>
          <w:color w:val="333333"/>
          <w:lang w:eastAsia="en-AU"/>
        </w:rPr>
      </w:pPr>
      <w:r w:rsidRPr="00DF3097">
        <w:rPr>
          <w:rFonts w:eastAsia="Times New Roman" w:cs="Times New Roman"/>
          <w:color w:val="333333"/>
          <w:lang w:eastAsia="en-AU"/>
        </w:rPr>
        <w:t xml:space="preserve">This is not a comprehensive checklist but it will help you to avoid many mistakes made by vendor’s practitioners in conveyancing transactions. </w:t>
      </w:r>
    </w:p>
    <w:p w14:paraId="1E2702FE" w14:textId="77777777" w:rsidR="00770C33" w:rsidRPr="00DF3097" w:rsidRDefault="00770C33" w:rsidP="00770C33">
      <w:pPr>
        <w:shd w:val="clear" w:color="auto" w:fill="FFFFFF"/>
        <w:rPr>
          <w:rFonts w:eastAsia="Times New Roman" w:cs="Times New Roman"/>
          <w:color w:val="333333"/>
          <w:lang w:eastAsia="en-AU"/>
        </w:rPr>
      </w:pPr>
      <w:r w:rsidRPr="00DF3097">
        <w:rPr>
          <w:rFonts w:eastAsia="Times New Roman" w:cs="Times New Roman"/>
          <w:b/>
          <w:bCs/>
          <w:color w:val="333333"/>
          <w:lang w:eastAsia="en-AU"/>
        </w:rPr>
        <w:t>Section 32 statements</w:t>
      </w:r>
    </w:p>
    <w:p w14:paraId="59AA9E91" w14:textId="77777777" w:rsidR="00770C33" w:rsidRPr="00ED2C69" w:rsidRDefault="00770C33" w:rsidP="00770C33">
      <w:pPr>
        <w:pStyle w:val="LPLCchecklistlevel1"/>
        <w:rPr>
          <w:rFonts w:cs="Times New Roman"/>
        </w:rPr>
      </w:pPr>
      <w:r w:rsidRPr="00F900D8">
        <w:rPr>
          <w:rFonts w:cs="Times New Roman"/>
        </w:rPr>
        <w:t xml:space="preserve">When asked to prepare a </w:t>
      </w:r>
      <w:hyperlink r:id="rId8" w:history="1">
        <w:r w:rsidRPr="00F900D8">
          <w:rPr>
            <w:rStyle w:val="Hyperlink"/>
            <w:rFonts w:cs="Times New Roman"/>
            <w:sz w:val="22"/>
          </w:rPr>
          <w:t>section 32</w:t>
        </w:r>
      </w:hyperlink>
      <w:r w:rsidRPr="00F900D8">
        <w:rPr>
          <w:rFonts w:cs="Times New Roman"/>
        </w:rPr>
        <w:t xml:space="preserve"> statement on short notice:</w:t>
      </w:r>
    </w:p>
    <w:p w14:paraId="019207C8" w14:textId="009E7297" w:rsidR="00770C33" w:rsidRPr="00DF3097" w:rsidRDefault="00770C33" w:rsidP="00770C33">
      <w:pPr>
        <w:pStyle w:val="LPLCChecklistlevel2"/>
        <w:rPr>
          <w:rFonts w:eastAsia="Times New Roman"/>
          <w:lang w:eastAsia="en-AU"/>
        </w:rPr>
      </w:pPr>
      <w:r w:rsidRPr="00DF3097">
        <w:rPr>
          <w:rFonts w:eastAsia="Times New Roman"/>
          <w:lang w:eastAsia="en-AU"/>
        </w:rPr>
        <w:t xml:space="preserve">make it clear to your client and the selling agent that it takes at least a week to obtain all necessary certificates required to prepare a </w:t>
      </w:r>
      <w:r w:rsidRPr="00770C33">
        <w:rPr>
          <w:rFonts w:eastAsia="Times New Roman" w:cs="Times New Roman"/>
          <w:lang w:eastAsia="en-AU"/>
        </w:rPr>
        <w:t>section 32</w:t>
      </w:r>
      <w:r w:rsidRPr="00DF3097">
        <w:rPr>
          <w:rFonts w:eastAsia="Times New Roman"/>
          <w:lang w:eastAsia="en-AU"/>
        </w:rPr>
        <w:t xml:space="preserve"> statement and a statement prepared in a hurry may be invalid</w:t>
      </w:r>
    </w:p>
    <w:p w14:paraId="5A4134BC" w14:textId="38B982E8" w:rsidR="00770C33" w:rsidRPr="00DF3097" w:rsidRDefault="00770C33" w:rsidP="00770C33">
      <w:pPr>
        <w:pStyle w:val="LPLCChecklistlevel2"/>
        <w:rPr>
          <w:rFonts w:eastAsia="Times New Roman"/>
          <w:lang w:eastAsia="en-AU"/>
        </w:rPr>
      </w:pPr>
      <w:r w:rsidRPr="00DF3097">
        <w:rPr>
          <w:rFonts w:eastAsia="Times New Roman"/>
          <w:lang w:eastAsia="en-AU"/>
        </w:rPr>
        <w:t xml:space="preserve">point out to your client an invalid </w:t>
      </w:r>
      <w:r w:rsidRPr="00770C33">
        <w:rPr>
          <w:rFonts w:eastAsia="Times New Roman" w:cs="Times New Roman"/>
          <w:lang w:eastAsia="en-AU"/>
        </w:rPr>
        <w:t>section 32</w:t>
      </w:r>
      <w:r w:rsidRPr="00DF3097">
        <w:rPr>
          <w:rFonts w:eastAsia="Times New Roman"/>
          <w:lang w:eastAsia="en-AU"/>
        </w:rPr>
        <w:t xml:space="preserve"> statement risks avoidance of the contract by the purchaser which may then involve double agent’s fees, delay and possibly a lower sale price</w:t>
      </w:r>
      <w:r>
        <w:rPr>
          <w:rFonts w:eastAsia="Times New Roman"/>
          <w:lang w:eastAsia="en-AU"/>
        </w:rPr>
        <w:t xml:space="preserve"> </w:t>
      </w:r>
    </w:p>
    <w:p w14:paraId="1290E92B" w14:textId="0AA960F8" w:rsidR="00770C33" w:rsidRPr="00DF3097" w:rsidRDefault="00770C33" w:rsidP="00770C33">
      <w:pPr>
        <w:pStyle w:val="LPLCChecklistlevel2"/>
        <w:rPr>
          <w:rFonts w:eastAsia="Times New Roman"/>
          <w:lang w:eastAsia="en-AU"/>
        </w:rPr>
      </w:pPr>
      <w:r w:rsidRPr="00DF3097">
        <w:rPr>
          <w:rFonts w:eastAsia="Times New Roman"/>
          <w:lang w:eastAsia="en-AU"/>
        </w:rPr>
        <w:t xml:space="preserve">let your client know an invalid </w:t>
      </w:r>
      <w:r w:rsidRPr="00770C33">
        <w:rPr>
          <w:rFonts w:eastAsia="Times New Roman" w:cs="Times New Roman"/>
          <w:lang w:eastAsia="en-AU"/>
        </w:rPr>
        <w:t>section 32</w:t>
      </w:r>
      <w:r w:rsidRPr="00DF3097">
        <w:rPr>
          <w:rFonts w:eastAsia="Times New Roman"/>
          <w:lang w:eastAsia="en-AU"/>
        </w:rPr>
        <w:t xml:space="preserve"> statement also carries the risk of an action for damages for misrepresentation</w:t>
      </w:r>
    </w:p>
    <w:p w14:paraId="5C4DBF88" w14:textId="318407AD" w:rsidR="00770C33" w:rsidRPr="00DF3097" w:rsidRDefault="00770C33" w:rsidP="00770C33">
      <w:pPr>
        <w:pStyle w:val="LPLCChecklistlevel2"/>
        <w:rPr>
          <w:rFonts w:eastAsia="Times New Roman"/>
          <w:lang w:eastAsia="en-AU"/>
        </w:rPr>
      </w:pPr>
      <w:r w:rsidRPr="00DF3097">
        <w:rPr>
          <w:rFonts w:eastAsia="Times New Roman"/>
          <w:lang w:eastAsia="en-AU"/>
        </w:rPr>
        <w:t>if despite this advice, your client insists the statement be prepared in a hurry, confirm the advice in writing to both your client and the selling agent.</w:t>
      </w:r>
      <w:r w:rsidRPr="00DF3097">
        <w:rPr>
          <w:rFonts w:eastAsia="Times New Roman"/>
          <w:lang w:eastAsia="en-AU"/>
        </w:rPr>
        <w:br/>
      </w:r>
    </w:p>
    <w:p w14:paraId="2DB9A4FE" w14:textId="1D4314DC" w:rsidR="00770C33" w:rsidRPr="000A51CC" w:rsidRDefault="00770C33" w:rsidP="00770C33">
      <w:pPr>
        <w:pStyle w:val="LPLCchecklistlevel1"/>
      </w:pPr>
      <w:r>
        <w:t>C</w:t>
      </w:r>
      <w:r w:rsidRPr="000A51CC">
        <w:t xml:space="preserve">onfirm whether an owners corporation exists and if so advise your client about the need to include owners corporation information in the </w:t>
      </w:r>
      <w:r w:rsidRPr="00770C33">
        <w:rPr>
          <w:rFonts w:cs="Times New Roman"/>
        </w:rPr>
        <w:t>section 32</w:t>
      </w:r>
      <w:r w:rsidRPr="000A51CC">
        <w:rPr>
          <w:rStyle w:val="Hyperlink"/>
          <w:rFonts w:cs="Times New Roman"/>
          <w:sz w:val="22"/>
        </w:rPr>
        <w:t xml:space="preserve"> </w:t>
      </w:r>
      <w:r w:rsidRPr="000A51CC">
        <w:t>statement even if the owners corporation is said to be ‘inactive’.</w:t>
      </w:r>
      <w:r w:rsidRPr="00DF3097">
        <w:br/>
      </w:r>
    </w:p>
    <w:p w14:paraId="45FB5CEB" w14:textId="77777777" w:rsidR="00770C33" w:rsidRDefault="00770C33" w:rsidP="00770C33">
      <w:pPr>
        <w:pStyle w:val="LPLCchecklistlevel1"/>
      </w:pPr>
      <w:r w:rsidRPr="00DF3097">
        <w:t>Do not rely on the duplicate certificate of title. Always conduct an up to date title search.</w:t>
      </w:r>
    </w:p>
    <w:p w14:paraId="5728897F" w14:textId="77777777" w:rsidR="00770C33" w:rsidRDefault="00770C33" w:rsidP="00770C33">
      <w:pPr>
        <w:pStyle w:val="LPLCchecklistlevel1"/>
      </w:pPr>
      <w:r w:rsidRPr="00DF3097">
        <w:t>Read the titles to ensure they are not a ‘half part or share’ of land. Assess whether the titles you have cover all of the land being sold.</w:t>
      </w:r>
    </w:p>
    <w:p w14:paraId="492FBD14" w14:textId="77777777" w:rsidR="00770C33" w:rsidRPr="00DF3097" w:rsidRDefault="00770C33" w:rsidP="00770C33">
      <w:pPr>
        <w:pStyle w:val="LPLCchecklistlevel1"/>
      </w:pPr>
      <w:r>
        <w:t>A</w:t>
      </w:r>
      <w:r w:rsidRPr="00DF3097">
        <w:t xml:space="preserve">ttach a copy of the </w:t>
      </w:r>
      <w:r>
        <w:t xml:space="preserve">Register Search Statement and the diagram location document. See LPLC’s article </w:t>
      </w:r>
      <w:hyperlink r:id="rId9" w:history="1">
        <w:r w:rsidRPr="005F6871">
          <w:rPr>
            <w:rStyle w:val="Hyperlink"/>
            <w:rFonts w:cs="Times New Roman"/>
            <w:sz w:val="22"/>
          </w:rPr>
          <w:t>Determining the right diagram location document</w:t>
        </w:r>
      </w:hyperlink>
      <w:r>
        <w:t xml:space="preserve"> and </w:t>
      </w:r>
      <w:hyperlink r:id="rId10" w:history="1">
        <w:r w:rsidRPr="004F4A21">
          <w:rPr>
            <w:rStyle w:val="Hyperlink"/>
            <w:rFonts w:cs="Times New Roman"/>
            <w:sz w:val="22"/>
          </w:rPr>
          <w:t>section 32I</w:t>
        </w:r>
      </w:hyperlink>
      <w:r w:rsidRPr="00DF3097">
        <w:t>.</w:t>
      </w:r>
    </w:p>
    <w:p w14:paraId="47759057" w14:textId="35AD5E87" w:rsidR="00770C33" w:rsidRPr="00DF3097" w:rsidRDefault="00770C33" w:rsidP="00770C33">
      <w:pPr>
        <w:pStyle w:val="LPLCchecklistlevel1"/>
      </w:pPr>
      <w:r w:rsidRPr="00DF3097">
        <w:t xml:space="preserve">Consider having your vendor client complete the </w:t>
      </w:r>
      <w:r w:rsidRPr="00ED0917">
        <w:t xml:space="preserve">LPLC </w:t>
      </w:r>
      <w:hyperlink r:id="rId11" w:history="1">
        <w:r w:rsidRPr="00FB3ADC">
          <w:rPr>
            <w:rStyle w:val="Hyperlink"/>
            <w:rFonts w:cs="Times New Roman"/>
            <w:sz w:val="22"/>
          </w:rPr>
          <w:t xml:space="preserve">Sale of land questions for vendor </w:t>
        </w:r>
      </w:hyperlink>
      <w:r w:rsidRPr="00DF3097">
        <w:t>available for downloading from the LPLC website</w:t>
      </w:r>
      <w:r>
        <w:t>.</w:t>
      </w:r>
    </w:p>
    <w:p w14:paraId="042F3EEA" w14:textId="77777777" w:rsidR="00770C33" w:rsidRDefault="00770C33" w:rsidP="00770C33">
      <w:pPr>
        <w:pStyle w:val="LPLCchecklistlevel1"/>
      </w:pPr>
      <w:r w:rsidRPr="00DF3097">
        <w:t>Apply for a fresh set of certificates</w:t>
      </w:r>
      <w:r>
        <w:t xml:space="preserve"> and r</w:t>
      </w:r>
      <w:r w:rsidRPr="00DF3097">
        <w:t xml:space="preserve">ead each certificate carefully. </w:t>
      </w:r>
    </w:p>
    <w:p w14:paraId="238D3A4D" w14:textId="77777777" w:rsidR="00770C33" w:rsidRPr="00FB3ADC" w:rsidRDefault="00770C33" w:rsidP="00770C33">
      <w:pPr>
        <w:pStyle w:val="LPLCchecklistlevel1"/>
      </w:pPr>
      <w:r w:rsidRPr="00FB3ADC">
        <w:t xml:space="preserve">Make it your practice to obtain an information statement from the relevant water authority, which is necessary to establish whether there are any unregistered easements such as water, sewerage or drainage affecting the property or notices issued affecting the property. See LPLC article </w:t>
      </w:r>
      <w:hyperlink r:id="rId12" w:history="1">
        <w:r w:rsidRPr="00FB3ADC">
          <w:rPr>
            <w:rStyle w:val="Hyperlink"/>
            <w:rFonts w:cs="Times New Roman"/>
            <w:sz w:val="22"/>
          </w:rPr>
          <w:t>Make it a rule to include water information certificates</w:t>
        </w:r>
      </w:hyperlink>
    </w:p>
    <w:p w14:paraId="7C0264A6" w14:textId="77777777" w:rsidR="00770C33" w:rsidRPr="00DF3097" w:rsidRDefault="00770C33" w:rsidP="00770C33">
      <w:pPr>
        <w:pStyle w:val="LPLCchecklistlevel1"/>
      </w:pPr>
      <w:r w:rsidRPr="00DF3097">
        <w:t xml:space="preserve">Consider the possibility of unregistered easements. Question your client about the existence of agreements with </w:t>
      </w:r>
      <w:proofErr w:type="spellStart"/>
      <w:r w:rsidRPr="00DF3097">
        <w:t>neighbours</w:t>
      </w:r>
      <w:proofErr w:type="spellEnd"/>
      <w:r w:rsidRPr="00DF3097">
        <w:t xml:space="preserve"> or a </w:t>
      </w:r>
      <w:proofErr w:type="spellStart"/>
      <w:r w:rsidRPr="00DF3097">
        <w:t>neighbour’s</w:t>
      </w:r>
      <w:proofErr w:type="spellEnd"/>
      <w:r w:rsidRPr="00DF3097">
        <w:t xml:space="preserve"> use of an </w:t>
      </w:r>
      <w:r w:rsidRPr="00DF3097">
        <w:lastRenderedPageBreak/>
        <w:t>access track or water pipes across your client’s land.</w:t>
      </w:r>
    </w:p>
    <w:p w14:paraId="02DC3BDB" w14:textId="77777777" w:rsidR="00770C33" w:rsidRPr="00DF3097" w:rsidRDefault="00770C33" w:rsidP="00770C33">
      <w:pPr>
        <w:pStyle w:val="LPLCchecklistlevel1"/>
      </w:pPr>
      <w:r w:rsidRPr="00DF3097">
        <w:t>Include a plan of subdivision if appropriate.</w:t>
      </w:r>
    </w:p>
    <w:p w14:paraId="55F0E44C" w14:textId="77777777" w:rsidR="00770C33" w:rsidRPr="00DF3097" w:rsidRDefault="00770C33" w:rsidP="00770C33">
      <w:pPr>
        <w:pStyle w:val="LPLCchecklistlevel1"/>
      </w:pPr>
      <w:r w:rsidRPr="00DF3097">
        <w:t>Attach a planning certificate from the responsible authority.</w:t>
      </w:r>
    </w:p>
    <w:p w14:paraId="15732A1B" w14:textId="77777777" w:rsidR="00770C33" w:rsidRPr="00DF3097" w:rsidRDefault="00770C33" w:rsidP="00770C33">
      <w:pPr>
        <w:pStyle w:val="LPLCchecklistlevel1"/>
      </w:pPr>
      <w:r w:rsidRPr="00DF3097">
        <w:t>Obtain a statement from the relevant municipality relating to building approvals.</w:t>
      </w:r>
    </w:p>
    <w:p w14:paraId="7E2306E7" w14:textId="1FBF9384" w:rsidR="00770C33" w:rsidRPr="00DF3097" w:rsidRDefault="00770C33" w:rsidP="00770C33">
      <w:pPr>
        <w:pStyle w:val="LPLCchecklistlevel1"/>
      </w:pPr>
      <w:r w:rsidRPr="00DF3097">
        <w:t xml:space="preserve">Provide a condition report and certificate of insurance if the client is an owner builder (warranties go in the contract). </w:t>
      </w:r>
    </w:p>
    <w:p w14:paraId="20CCB57F" w14:textId="22797B41" w:rsidR="00770C33" w:rsidRPr="00DF3097" w:rsidRDefault="00770C33" w:rsidP="00770C33">
      <w:pPr>
        <w:pStyle w:val="LPLCchecklistlevel1"/>
        <w:rPr>
          <w:rFonts w:cs="Times New Roman"/>
          <w:color w:val="333333"/>
        </w:rPr>
      </w:pPr>
      <w:r w:rsidRPr="00DF3097">
        <w:rPr>
          <w:rFonts w:cs="Times New Roman"/>
          <w:color w:val="333333"/>
        </w:rPr>
        <w:t xml:space="preserve">Make proper enquiries to ensure the </w:t>
      </w:r>
      <w:r w:rsidRPr="00770C33">
        <w:rPr>
          <w:rFonts w:cs="Times New Roman"/>
        </w:rPr>
        <w:t>section 32</w:t>
      </w:r>
      <w:r w:rsidRPr="00DF3097">
        <w:rPr>
          <w:rFonts w:cs="Times New Roman"/>
          <w:color w:val="333333"/>
        </w:rPr>
        <w:t xml:space="preserve"> statement accurately states wh</w:t>
      </w:r>
      <w:r>
        <w:rPr>
          <w:rFonts w:cs="Times New Roman"/>
          <w:color w:val="333333"/>
        </w:rPr>
        <w:t xml:space="preserve">ich </w:t>
      </w:r>
      <w:r w:rsidRPr="00DF3097">
        <w:rPr>
          <w:rFonts w:cs="Times New Roman"/>
          <w:color w:val="333333"/>
        </w:rPr>
        <w:t xml:space="preserve">services are </w:t>
      </w:r>
      <w:r>
        <w:rPr>
          <w:rFonts w:cs="Times New Roman"/>
          <w:color w:val="333333"/>
        </w:rPr>
        <w:t xml:space="preserve">not </w:t>
      </w:r>
      <w:r w:rsidRPr="00DF3097">
        <w:rPr>
          <w:rFonts w:cs="Times New Roman"/>
          <w:color w:val="333333"/>
        </w:rPr>
        <w:t>connected</w:t>
      </w:r>
      <w:r>
        <w:rPr>
          <w:rFonts w:cs="Times New Roman"/>
          <w:color w:val="333333"/>
        </w:rPr>
        <w:t xml:space="preserve">. See </w:t>
      </w:r>
      <w:hyperlink r:id="rId13" w:history="1">
        <w:r w:rsidRPr="004F4A21">
          <w:rPr>
            <w:rStyle w:val="Hyperlink"/>
            <w:rFonts w:cs="Times New Roman"/>
            <w:sz w:val="22"/>
          </w:rPr>
          <w:t>s</w:t>
        </w:r>
        <w:r>
          <w:rPr>
            <w:rStyle w:val="Hyperlink"/>
            <w:rFonts w:cs="Times New Roman"/>
            <w:sz w:val="22"/>
          </w:rPr>
          <w:t xml:space="preserve">ection </w:t>
        </w:r>
        <w:r w:rsidRPr="004F4A21">
          <w:rPr>
            <w:rStyle w:val="Hyperlink"/>
            <w:rFonts w:cs="Times New Roman"/>
            <w:sz w:val="22"/>
          </w:rPr>
          <w:t>32H</w:t>
        </w:r>
      </w:hyperlink>
      <w:r>
        <w:rPr>
          <w:rFonts w:cs="Times New Roman"/>
          <w:color w:val="333333"/>
        </w:rPr>
        <w:t xml:space="preserve">. </w:t>
      </w:r>
      <w:r w:rsidRPr="00DF3097">
        <w:rPr>
          <w:rFonts w:cs="Times New Roman"/>
          <w:color w:val="333333"/>
        </w:rPr>
        <w:t>Avoid using the term ‘available’</w:t>
      </w:r>
      <w:r>
        <w:rPr>
          <w:rFonts w:cs="Times New Roman"/>
          <w:color w:val="333333"/>
        </w:rPr>
        <w:t xml:space="preserve">. </w:t>
      </w:r>
    </w:p>
    <w:p w14:paraId="685B7A10" w14:textId="4E0B3A12" w:rsidR="00770C33" w:rsidRDefault="00770C33" w:rsidP="00770C33">
      <w:pPr>
        <w:pStyle w:val="LPLCchecklistlevel1"/>
        <w:rPr>
          <w:rFonts w:cs="Times New Roman"/>
          <w:color w:val="333333"/>
        </w:rPr>
      </w:pPr>
      <w:r w:rsidRPr="00DF3097">
        <w:rPr>
          <w:rFonts w:cs="Times New Roman"/>
          <w:color w:val="333333"/>
        </w:rPr>
        <w:t xml:space="preserve">When instructing estate agents to amend, update or attach relevant certificates to the </w:t>
      </w:r>
      <w:r w:rsidRPr="00770C33">
        <w:rPr>
          <w:rFonts w:cs="Times New Roman"/>
        </w:rPr>
        <w:t>section 32</w:t>
      </w:r>
      <w:r w:rsidRPr="00DF3097">
        <w:rPr>
          <w:rFonts w:cs="Times New Roman"/>
          <w:color w:val="333333"/>
        </w:rPr>
        <w:t xml:space="preserve"> statement, keep a file note of any verbal instructions and confirm those instructions in writing.</w:t>
      </w:r>
    </w:p>
    <w:p w14:paraId="1866A91B" w14:textId="77777777" w:rsidR="00770C33" w:rsidRPr="00DF3097" w:rsidRDefault="00770C33" w:rsidP="00770C33">
      <w:pPr>
        <w:pStyle w:val="LPLCchecklistlevel1"/>
      </w:pPr>
      <w:r w:rsidRPr="00DF3097">
        <w:t>Carefully check a revised section 32 statement to ensure no documents have been left out.</w:t>
      </w:r>
    </w:p>
    <w:p w14:paraId="35723CDD" w14:textId="77777777" w:rsidR="00770C33" w:rsidRPr="00DF3097" w:rsidRDefault="00770C33" w:rsidP="00770C33">
      <w:pPr>
        <w:pStyle w:val="LPLCchecklistlevel1"/>
      </w:pPr>
      <w:r w:rsidRPr="00DF3097">
        <w:t>Obtain instructions to make further investigations if necessary or if instructed not to do so confirm this in writing.</w:t>
      </w:r>
    </w:p>
    <w:p w14:paraId="7A95ABC5" w14:textId="77777777" w:rsidR="00770C33" w:rsidRPr="00DF3097" w:rsidRDefault="00770C33" w:rsidP="00770C33">
      <w:pPr>
        <w:shd w:val="clear" w:color="auto" w:fill="FFFFFF"/>
        <w:rPr>
          <w:rFonts w:eastAsia="Times New Roman" w:cs="Times New Roman"/>
          <w:color w:val="333333"/>
          <w:lang w:eastAsia="en-AU"/>
        </w:rPr>
      </w:pPr>
      <w:r w:rsidRPr="00DF3097">
        <w:rPr>
          <w:rFonts w:eastAsia="Times New Roman" w:cs="Times New Roman"/>
          <w:b/>
          <w:bCs/>
          <w:color w:val="333333"/>
          <w:lang w:eastAsia="en-AU"/>
        </w:rPr>
        <w:t>Subdivisions</w:t>
      </w:r>
    </w:p>
    <w:p w14:paraId="5AEB9B54" w14:textId="77777777" w:rsidR="00770C33" w:rsidRPr="00DF3097" w:rsidRDefault="00770C33" w:rsidP="00770C33">
      <w:pPr>
        <w:pStyle w:val="LPLCchecklistlevel1"/>
      </w:pPr>
      <w:r w:rsidRPr="00DF3097">
        <w:t>Carefully check plans of subdivision and contracts of sale to ensure the plan and the contract accurately describes what is being bought or sold.</w:t>
      </w:r>
    </w:p>
    <w:p w14:paraId="1BB2BB9C" w14:textId="77777777" w:rsidR="00770C33" w:rsidRPr="00DF3097" w:rsidRDefault="00770C33" w:rsidP="00770C33">
      <w:pPr>
        <w:pStyle w:val="LPLCchecklistlevel1"/>
      </w:pPr>
      <w:r w:rsidRPr="00DF3097">
        <w:t xml:space="preserve">Check </w:t>
      </w:r>
      <w:r>
        <w:t xml:space="preserve">any </w:t>
      </w:r>
      <w:r w:rsidRPr="00DF3097">
        <w:t>registered plan of subdivision carefully. Do not assume that because the subdivision plan number is the same as the plan attached to the contract</w:t>
      </w:r>
      <w:r>
        <w:t xml:space="preserve">, </w:t>
      </w:r>
      <w:r w:rsidRPr="00DF3097">
        <w:t>or that the vendor has not notified the purchaser of any amendments</w:t>
      </w:r>
      <w:r>
        <w:t>,</w:t>
      </w:r>
      <w:r w:rsidRPr="00DF3097">
        <w:t xml:space="preserve"> that no amendments have been made to the plan.</w:t>
      </w:r>
    </w:p>
    <w:p w14:paraId="32D41E33" w14:textId="77777777" w:rsidR="00770C33" w:rsidRPr="00DF3097" w:rsidRDefault="00770C33" w:rsidP="00770C33">
      <w:pPr>
        <w:pStyle w:val="LPLCchecklistlevel1"/>
      </w:pPr>
      <w:r w:rsidRPr="00DF3097">
        <w:t>When acting for a vendor of a lot on an unregistered plan, ensure your precedent contract complies with the obligations imposed by the SLA and warn the vendor of the consequences of any breach including that the purchaser may rescind. Specifically:</w:t>
      </w:r>
    </w:p>
    <w:p w14:paraId="0E974BCB" w14:textId="77777777" w:rsidR="00770C33" w:rsidRPr="00DF3097" w:rsidRDefault="00770C33" w:rsidP="00770C33">
      <w:pPr>
        <w:pStyle w:val="LPLCChecklistlevel2"/>
        <w:rPr>
          <w:rFonts w:eastAsia="Times New Roman"/>
          <w:lang w:eastAsia="en-AU"/>
        </w:rPr>
      </w:pPr>
      <w:hyperlink r:id="rId14" w:history="1">
        <w:r w:rsidRPr="00DA443E">
          <w:rPr>
            <w:rStyle w:val="Hyperlink"/>
            <w:rFonts w:eastAsia="Times New Roman" w:cs="Times New Roman"/>
            <w:sz w:val="22"/>
            <w:lang w:eastAsia="en-AU"/>
          </w:rPr>
          <w:t>Section 9AA</w:t>
        </w:r>
      </w:hyperlink>
      <w:r w:rsidRPr="00DF3097">
        <w:rPr>
          <w:rFonts w:eastAsia="Times New Roman"/>
          <w:b/>
          <w:bCs/>
          <w:lang w:eastAsia="en-AU"/>
        </w:rPr>
        <w:t>: </w:t>
      </w:r>
      <w:r w:rsidRPr="00DF3097">
        <w:rPr>
          <w:rFonts w:eastAsia="Times New Roman"/>
          <w:lang w:eastAsia="en-AU"/>
        </w:rPr>
        <w:t>the contract must provide that deposit monies be paid into the trust account of a legal practitioner</w:t>
      </w:r>
      <w:r>
        <w:rPr>
          <w:rFonts w:eastAsia="Times New Roman"/>
          <w:lang w:eastAsia="en-AU"/>
        </w:rPr>
        <w:t>, conveyancer</w:t>
      </w:r>
      <w:r w:rsidRPr="00DF3097">
        <w:rPr>
          <w:rFonts w:eastAsia="Times New Roman"/>
          <w:lang w:eastAsia="en-AU"/>
        </w:rPr>
        <w:t xml:space="preserve"> or licensed estate agent for the purchaser until the registration of the plan of subdivision.</w:t>
      </w:r>
    </w:p>
    <w:p w14:paraId="5D43663D" w14:textId="77777777" w:rsidR="00770C33" w:rsidRPr="00DF3097" w:rsidRDefault="00770C33" w:rsidP="00770C33">
      <w:pPr>
        <w:pStyle w:val="LPLCChecklistlevel2"/>
        <w:rPr>
          <w:rFonts w:eastAsia="Times New Roman"/>
          <w:lang w:eastAsia="en-AU"/>
        </w:rPr>
      </w:pPr>
      <w:hyperlink r:id="rId15" w:history="1">
        <w:r w:rsidRPr="00631246">
          <w:rPr>
            <w:rStyle w:val="Hyperlink"/>
            <w:rFonts w:eastAsia="Times New Roman" w:cs="Times New Roman"/>
            <w:sz w:val="22"/>
            <w:lang w:eastAsia="en-AU"/>
          </w:rPr>
          <w:t>Section 9AB</w:t>
        </w:r>
      </w:hyperlink>
      <w:r w:rsidRPr="00DF3097">
        <w:rPr>
          <w:rFonts w:eastAsia="Times New Roman"/>
          <w:b/>
          <w:bCs/>
          <w:lang w:eastAsia="en-AU"/>
        </w:rPr>
        <w:t>:</w:t>
      </w:r>
      <w:r w:rsidRPr="00DF3097">
        <w:rPr>
          <w:rFonts w:eastAsia="Times New Roman"/>
          <w:lang w:eastAsia="en-AU"/>
        </w:rPr>
        <w:t> details of any works affecting the natural surface level of the land must be disclosed in the contract or, if carried out after the date of contract but before registration of the plan, must be disclosed as soon as practicable after details become known to the vendor.</w:t>
      </w:r>
    </w:p>
    <w:p w14:paraId="7DB6148A" w14:textId="77777777" w:rsidR="00770C33" w:rsidRPr="00DF3097" w:rsidRDefault="00770C33" w:rsidP="00770C33">
      <w:pPr>
        <w:pStyle w:val="LPLCChecklistlevel2"/>
        <w:rPr>
          <w:rFonts w:eastAsia="Times New Roman"/>
          <w:lang w:eastAsia="en-AU"/>
        </w:rPr>
      </w:pPr>
      <w:hyperlink r:id="rId16" w:history="1">
        <w:r w:rsidRPr="00631246">
          <w:rPr>
            <w:rStyle w:val="Hyperlink"/>
            <w:rFonts w:eastAsia="Times New Roman" w:cs="Times New Roman"/>
            <w:sz w:val="22"/>
            <w:lang w:eastAsia="en-AU"/>
          </w:rPr>
          <w:t>Section 9AC</w:t>
        </w:r>
      </w:hyperlink>
      <w:r w:rsidRPr="00DF3097">
        <w:rPr>
          <w:rFonts w:eastAsia="Times New Roman"/>
          <w:b/>
          <w:bCs/>
          <w:lang w:eastAsia="en-AU"/>
        </w:rPr>
        <w:t>:</w:t>
      </w:r>
      <w:r w:rsidRPr="00DF3097">
        <w:rPr>
          <w:rFonts w:eastAsia="Times New Roman"/>
          <w:lang w:eastAsia="en-AU"/>
        </w:rPr>
        <w:t> the vendor must notify the purchaser of any proposed amendments to the plan of subdivision prior to registration and, if the changes materially affect the lot, the purchaser may rescind within 14 days of being so notified.</w:t>
      </w:r>
    </w:p>
    <w:p w14:paraId="4D3EDEEE" w14:textId="77777777" w:rsidR="00770C33" w:rsidRPr="00DF3097" w:rsidRDefault="00770C33" w:rsidP="00770C33">
      <w:pPr>
        <w:pStyle w:val="LPLCChecklistlevel2"/>
        <w:rPr>
          <w:rFonts w:eastAsia="Times New Roman"/>
          <w:lang w:eastAsia="en-AU"/>
        </w:rPr>
      </w:pPr>
      <w:hyperlink r:id="rId17" w:history="1">
        <w:r w:rsidRPr="00631246">
          <w:rPr>
            <w:rStyle w:val="Hyperlink"/>
            <w:rFonts w:eastAsia="Times New Roman" w:cs="Times New Roman"/>
            <w:sz w:val="22"/>
            <w:lang w:eastAsia="en-AU"/>
          </w:rPr>
          <w:t>Section 9AE(1)</w:t>
        </w:r>
      </w:hyperlink>
      <w:r w:rsidRPr="00DF3097">
        <w:rPr>
          <w:rFonts w:eastAsia="Times New Roman"/>
          <w:b/>
          <w:bCs/>
          <w:lang w:eastAsia="en-AU"/>
        </w:rPr>
        <w:t>:</w:t>
      </w:r>
      <w:r w:rsidRPr="00DF3097">
        <w:rPr>
          <w:rFonts w:eastAsia="Times New Roman"/>
          <w:lang w:eastAsia="en-AU"/>
        </w:rPr>
        <w:t> any breaches of sections 9AA and 9AB may result in the purchaser rescinding before the plan is registered.</w:t>
      </w:r>
    </w:p>
    <w:p w14:paraId="7FFB2068" w14:textId="77777777" w:rsidR="00770C33" w:rsidRPr="00DF3097" w:rsidRDefault="00770C33" w:rsidP="00770C33">
      <w:pPr>
        <w:pStyle w:val="LPLCChecklistlevel2"/>
        <w:rPr>
          <w:rFonts w:eastAsia="Times New Roman"/>
          <w:lang w:eastAsia="en-AU"/>
        </w:rPr>
      </w:pPr>
      <w:hyperlink r:id="rId18" w:history="1">
        <w:r w:rsidRPr="00631246">
          <w:rPr>
            <w:rStyle w:val="Hyperlink"/>
            <w:rFonts w:eastAsia="Times New Roman" w:cs="Times New Roman"/>
            <w:sz w:val="22"/>
            <w:lang w:eastAsia="en-AU"/>
          </w:rPr>
          <w:t>Section 9AE(2)</w:t>
        </w:r>
      </w:hyperlink>
      <w:r w:rsidRPr="00DF3097">
        <w:rPr>
          <w:rFonts w:eastAsia="Times New Roman"/>
          <w:b/>
          <w:bCs/>
          <w:lang w:eastAsia="en-AU"/>
        </w:rPr>
        <w:t>:</w:t>
      </w:r>
      <w:r w:rsidRPr="00DF3097">
        <w:rPr>
          <w:rFonts w:eastAsia="Times New Roman"/>
          <w:lang w:eastAsia="en-AU"/>
        </w:rPr>
        <w:t> the purchaser may rescind if the plan is not registered within 18 months</w:t>
      </w:r>
      <w:r>
        <w:rPr>
          <w:rFonts w:eastAsia="Times New Roman"/>
          <w:lang w:eastAsia="en-AU"/>
        </w:rPr>
        <w:t xml:space="preserve">, </w:t>
      </w:r>
      <w:r w:rsidRPr="00DF3097">
        <w:rPr>
          <w:rFonts w:eastAsia="Times New Roman"/>
          <w:lang w:eastAsia="en-AU"/>
        </w:rPr>
        <w:t>or such other period specified in the contract</w:t>
      </w:r>
      <w:r>
        <w:rPr>
          <w:rFonts w:eastAsia="Times New Roman"/>
          <w:lang w:eastAsia="en-AU"/>
        </w:rPr>
        <w:t>,</w:t>
      </w:r>
      <w:r w:rsidRPr="00DF3097">
        <w:rPr>
          <w:rFonts w:eastAsia="Times New Roman"/>
          <w:lang w:eastAsia="en-AU"/>
        </w:rPr>
        <w:t xml:space="preserve"> of the contract date.</w:t>
      </w:r>
    </w:p>
    <w:p w14:paraId="60172EB7" w14:textId="77777777" w:rsidR="00770C33" w:rsidRPr="00DF3097" w:rsidRDefault="00770C33" w:rsidP="00770C33">
      <w:pPr>
        <w:pStyle w:val="LPLCchecklistlevel1"/>
      </w:pPr>
      <w:r>
        <w:t>Advise your client</w:t>
      </w:r>
      <w:r w:rsidRPr="00DF3097">
        <w:t xml:space="preserve"> of the insurance requirement imposed by </w:t>
      </w:r>
      <w:hyperlink r:id="rId19" w:history="1">
        <w:r w:rsidRPr="00631246">
          <w:rPr>
            <w:rStyle w:val="Hyperlink"/>
            <w:rFonts w:cs="Times New Roman"/>
            <w:sz w:val="22"/>
          </w:rPr>
          <w:t>section 11</w:t>
        </w:r>
      </w:hyperlink>
      <w:r w:rsidRPr="00DF3097">
        <w:t xml:space="preserve"> of the SLA if the lot is affected by an owners corporation. Unless the owners corporation has the required insurance, the purchaser may avoid the sale at any time before settlement.</w:t>
      </w:r>
    </w:p>
    <w:p w14:paraId="746802E9" w14:textId="77777777" w:rsidR="00770C33" w:rsidRPr="00DF3097" w:rsidRDefault="00770C33" w:rsidP="00770C33">
      <w:pPr>
        <w:shd w:val="clear" w:color="auto" w:fill="FFFFFF"/>
        <w:rPr>
          <w:rFonts w:eastAsia="Times New Roman" w:cs="Times New Roman"/>
          <w:color w:val="333333"/>
          <w:lang w:eastAsia="en-AU"/>
        </w:rPr>
      </w:pPr>
      <w:r w:rsidRPr="00DF3097">
        <w:rPr>
          <w:rFonts w:eastAsia="Times New Roman" w:cs="Times New Roman"/>
          <w:b/>
          <w:bCs/>
          <w:color w:val="333333"/>
          <w:lang w:eastAsia="en-AU"/>
        </w:rPr>
        <w:t>Domestic owner builders</w:t>
      </w:r>
    </w:p>
    <w:p w14:paraId="55449C14" w14:textId="77777777" w:rsidR="00770C33" w:rsidRPr="00DF3097" w:rsidRDefault="00770C33" w:rsidP="00770C33">
      <w:pPr>
        <w:pStyle w:val="LPLCchecklistlevel1"/>
      </w:pPr>
      <w:r w:rsidRPr="00DF3097">
        <w:t>Take detailed instructions from a client intending to sell domestic property including answers to the following questions.</w:t>
      </w:r>
    </w:p>
    <w:p w14:paraId="442499C9" w14:textId="77777777" w:rsidR="00770C33" w:rsidRPr="00DF3097" w:rsidRDefault="00770C33" w:rsidP="00770C33">
      <w:pPr>
        <w:pStyle w:val="LPLCChecklistlevel2"/>
        <w:rPr>
          <w:rFonts w:eastAsia="Times New Roman"/>
        </w:rPr>
      </w:pPr>
      <w:r w:rsidRPr="00DF3097">
        <w:rPr>
          <w:rFonts w:eastAsia="Times New Roman"/>
        </w:rPr>
        <w:t>Have any building permits been issued in the last seven years or has there been any other building work in that time?</w:t>
      </w:r>
    </w:p>
    <w:p w14:paraId="4B2C8AC9" w14:textId="77777777" w:rsidR="00770C33" w:rsidRPr="00DF3097" w:rsidRDefault="00770C33" w:rsidP="00770C33">
      <w:pPr>
        <w:pStyle w:val="LPLCChecklistlevel2"/>
        <w:rPr>
          <w:rFonts w:eastAsia="Times New Roman"/>
        </w:rPr>
      </w:pPr>
      <w:r w:rsidRPr="00DF3097">
        <w:rPr>
          <w:rFonts w:eastAsia="Times New Roman"/>
        </w:rPr>
        <w:t xml:space="preserve">Who did the building work? Unless a registered builder’s name is on the building permit, </w:t>
      </w:r>
      <w:hyperlink r:id="rId20" w:history="1">
        <w:r w:rsidRPr="000B73F2">
          <w:rPr>
            <w:rStyle w:val="Hyperlink"/>
            <w:rFonts w:eastAsia="Times New Roman" w:cs="Times New Roman"/>
            <w:sz w:val="22"/>
            <w:lang w:eastAsia="en-AU"/>
          </w:rPr>
          <w:t>sections 137B</w:t>
        </w:r>
      </w:hyperlink>
      <w:r w:rsidRPr="00DF3097">
        <w:rPr>
          <w:rFonts w:eastAsia="Times New Roman"/>
        </w:rPr>
        <w:t xml:space="preserve"> and </w:t>
      </w:r>
      <w:hyperlink r:id="rId21" w:history="1">
        <w:r w:rsidRPr="000B73F2">
          <w:rPr>
            <w:rStyle w:val="Hyperlink"/>
            <w:rFonts w:eastAsia="Times New Roman" w:cs="Times New Roman"/>
            <w:sz w:val="22"/>
            <w:lang w:eastAsia="en-AU"/>
          </w:rPr>
          <w:t>137C</w:t>
        </w:r>
      </w:hyperlink>
      <w:r w:rsidRPr="00DF3097">
        <w:rPr>
          <w:rFonts w:eastAsia="Times New Roman"/>
        </w:rPr>
        <w:t xml:space="preserve"> will apply.</w:t>
      </w:r>
    </w:p>
    <w:p w14:paraId="06D527E6" w14:textId="77777777" w:rsidR="00770C33" w:rsidRPr="00DF3097" w:rsidRDefault="00770C33" w:rsidP="00770C33">
      <w:pPr>
        <w:pStyle w:val="LPLCChecklistlevel2"/>
        <w:rPr>
          <w:rFonts w:eastAsia="Times New Roman"/>
        </w:rPr>
      </w:pPr>
      <w:r w:rsidRPr="00DF3097">
        <w:rPr>
          <w:rFonts w:eastAsia="Times New Roman"/>
        </w:rPr>
        <w:t>What was the value of the building work? Was it more than $16,000?</w:t>
      </w:r>
    </w:p>
    <w:p w14:paraId="3A686517" w14:textId="77777777" w:rsidR="00770C33" w:rsidRPr="00DF3097" w:rsidRDefault="00770C33" w:rsidP="00770C33">
      <w:pPr>
        <w:pStyle w:val="LPLCChecklistlevel2"/>
        <w:rPr>
          <w:rFonts w:eastAsia="Times New Roman"/>
        </w:rPr>
      </w:pPr>
      <w:r w:rsidRPr="00DF3097">
        <w:rPr>
          <w:rFonts w:eastAsia="Times New Roman"/>
        </w:rPr>
        <w:t>When did the building work commence?</w:t>
      </w:r>
    </w:p>
    <w:p w14:paraId="51FB0895" w14:textId="77777777" w:rsidR="00770C33" w:rsidRPr="00DF3097" w:rsidRDefault="00770C33" w:rsidP="00770C33">
      <w:pPr>
        <w:pStyle w:val="LPLCChecklistlevel2"/>
        <w:rPr>
          <w:rFonts w:eastAsia="Times New Roman"/>
        </w:rPr>
      </w:pPr>
      <w:r w:rsidRPr="00DF3097">
        <w:rPr>
          <w:rFonts w:eastAsia="Times New Roman"/>
        </w:rPr>
        <w:t>Was any occupancy permit or certificate of final inspection issued?</w:t>
      </w:r>
    </w:p>
    <w:p w14:paraId="2685252E" w14:textId="77777777" w:rsidR="00770C33" w:rsidRPr="00DF3097" w:rsidRDefault="00770C33" w:rsidP="00770C33">
      <w:pPr>
        <w:pStyle w:val="LPLCchecklistlevel1"/>
      </w:pPr>
      <w:r w:rsidRPr="00DF3097">
        <w:t>W</w:t>
      </w:r>
      <w:r>
        <w:t>here your client is an owner builder w</w:t>
      </w:r>
      <w:r w:rsidRPr="00DF3097">
        <w:t xml:space="preserve">arn </w:t>
      </w:r>
      <w:r>
        <w:t>them</w:t>
      </w:r>
      <w:r w:rsidRPr="00DF3097">
        <w:t xml:space="preserve"> in writing of the need to provide insurance, condition report and warranties, and the consequences of non-compliance.</w:t>
      </w:r>
    </w:p>
    <w:p w14:paraId="5CF02283" w14:textId="77777777" w:rsidR="00770C33" w:rsidRDefault="00770C33" w:rsidP="00770C33">
      <w:pPr>
        <w:pStyle w:val="LPLCchecklistlevel1"/>
      </w:pPr>
      <w:r w:rsidRPr="00DF3097">
        <w:t xml:space="preserve">If the requirements apply, ensure the condition report and certificate of insurance are provided with the </w:t>
      </w:r>
      <w:hyperlink r:id="rId22" w:history="1">
        <w:r w:rsidRPr="000B73F2">
          <w:rPr>
            <w:rStyle w:val="Hyperlink"/>
            <w:rFonts w:cs="Times New Roman"/>
            <w:sz w:val="22"/>
          </w:rPr>
          <w:t>section 32</w:t>
        </w:r>
      </w:hyperlink>
      <w:r w:rsidRPr="00DF3097">
        <w:t xml:space="preserve"> statement and the </w:t>
      </w:r>
      <w:hyperlink r:id="rId23" w:history="1">
        <w:r w:rsidRPr="000B73F2">
          <w:rPr>
            <w:rStyle w:val="Hyperlink"/>
            <w:rFonts w:cs="Times New Roman"/>
            <w:sz w:val="22"/>
          </w:rPr>
          <w:t>section 137C</w:t>
        </w:r>
      </w:hyperlink>
      <w:r w:rsidRPr="00DF3097">
        <w:t xml:space="preserve"> warranties are set out in the contract. Insurance is only required where the value of the building work is more than $16,000.</w:t>
      </w:r>
    </w:p>
    <w:p w14:paraId="0368DC67" w14:textId="77777777" w:rsidR="00770C33" w:rsidRPr="00DF3097" w:rsidRDefault="00770C33" w:rsidP="00770C33">
      <w:pPr>
        <w:pStyle w:val="LPLCchecklistlevel1"/>
      </w:pPr>
      <w:r w:rsidRPr="00DF3097">
        <w:t>When the section 32 statement contains an owner builder condition report, confirm in writing when sending the statement to the client or the real estate agent that the section 32 statement should not be used if the condition report is more than six months old and the consequences if it is used.</w:t>
      </w:r>
    </w:p>
    <w:p w14:paraId="68DC029A" w14:textId="77777777" w:rsidR="00770C33" w:rsidRPr="00DF3097" w:rsidRDefault="00770C33" w:rsidP="00770C33">
      <w:pPr>
        <w:shd w:val="clear" w:color="auto" w:fill="FFFFFF"/>
        <w:rPr>
          <w:rFonts w:eastAsia="Times New Roman" w:cs="Times New Roman"/>
          <w:color w:val="333333"/>
          <w:lang w:eastAsia="en-AU"/>
        </w:rPr>
      </w:pPr>
      <w:r w:rsidRPr="00DF3097">
        <w:rPr>
          <w:rFonts w:eastAsia="Times New Roman" w:cs="Times New Roman"/>
          <w:b/>
          <w:bCs/>
          <w:color w:val="333333"/>
          <w:lang w:eastAsia="en-AU"/>
        </w:rPr>
        <w:t>GST</w:t>
      </w:r>
    </w:p>
    <w:p w14:paraId="5B5CCE12" w14:textId="77777777" w:rsidR="00770C33" w:rsidRPr="00DF3097" w:rsidRDefault="00770C33" w:rsidP="00770C33">
      <w:pPr>
        <w:pStyle w:val="LPLCchecklistlevel1"/>
      </w:pPr>
      <w:r w:rsidRPr="00DF3097">
        <w:t>Consider whether the GST threshold criteria are present.</w:t>
      </w:r>
    </w:p>
    <w:p w14:paraId="125A799C" w14:textId="77777777" w:rsidR="00770C33" w:rsidRPr="00DF3097" w:rsidRDefault="00770C33" w:rsidP="00770C33">
      <w:pPr>
        <w:pStyle w:val="LPLCChecklistlevel2"/>
        <w:rPr>
          <w:rFonts w:eastAsia="Times New Roman"/>
          <w:lang w:eastAsia="en-AU"/>
        </w:rPr>
      </w:pPr>
      <w:r w:rsidRPr="00DF3097">
        <w:rPr>
          <w:rFonts w:eastAsia="Times New Roman"/>
          <w:lang w:eastAsia="en-AU"/>
        </w:rPr>
        <w:t>Is the vendor registered or required to be registered for GST?</w:t>
      </w:r>
    </w:p>
    <w:p w14:paraId="33F80CD2" w14:textId="77777777" w:rsidR="00770C33" w:rsidRPr="00DF3097" w:rsidRDefault="00770C33" w:rsidP="00770C33">
      <w:pPr>
        <w:pStyle w:val="LPLCChecklistlevel2"/>
        <w:rPr>
          <w:rFonts w:eastAsia="Times New Roman"/>
          <w:lang w:eastAsia="en-AU"/>
        </w:rPr>
      </w:pPr>
      <w:r w:rsidRPr="00DF3097">
        <w:rPr>
          <w:rFonts w:eastAsia="Times New Roman"/>
          <w:lang w:eastAsia="en-AU"/>
        </w:rPr>
        <w:t>Is the sale in the course or furtherance of an enterprise?</w:t>
      </w:r>
    </w:p>
    <w:p w14:paraId="4E10A224" w14:textId="77777777" w:rsidR="00770C33" w:rsidRPr="00DF3097" w:rsidRDefault="00770C33" w:rsidP="00770C33">
      <w:pPr>
        <w:pStyle w:val="LPLCchecklistlevel1"/>
      </w:pPr>
      <w:r w:rsidRPr="00DF3097">
        <w:t>If yes to both questions, consider whether the property being sold will attract GST.</w:t>
      </w:r>
    </w:p>
    <w:p w14:paraId="6F290E5A" w14:textId="77777777" w:rsidR="00770C33" w:rsidRPr="00DF3097" w:rsidRDefault="00770C33" w:rsidP="00770C33">
      <w:pPr>
        <w:pStyle w:val="LPLCChecklistlevel2"/>
        <w:rPr>
          <w:rFonts w:eastAsia="Times New Roman"/>
          <w:lang w:eastAsia="en-AU"/>
        </w:rPr>
      </w:pPr>
      <w:r w:rsidRPr="00DF3097">
        <w:rPr>
          <w:rFonts w:eastAsia="Times New Roman"/>
          <w:lang w:eastAsia="en-AU"/>
        </w:rPr>
        <w:t>Is it vacant land including residential vacant land?</w:t>
      </w:r>
    </w:p>
    <w:p w14:paraId="15187348" w14:textId="77777777" w:rsidR="00770C33" w:rsidRPr="00DF3097" w:rsidRDefault="00770C33" w:rsidP="00770C33">
      <w:pPr>
        <w:pStyle w:val="LPLCChecklistlevel2"/>
        <w:rPr>
          <w:rFonts w:eastAsia="Times New Roman"/>
          <w:lang w:eastAsia="en-AU"/>
        </w:rPr>
      </w:pPr>
      <w:r w:rsidRPr="00DF3097">
        <w:rPr>
          <w:rFonts w:eastAsia="Times New Roman"/>
          <w:lang w:eastAsia="en-AU"/>
        </w:rPr>
        <w:t>Is it new residential premises including substantially renovated premises?</w:t>
      </w:r>
    </w:p>
    <w:p w14:paraId="660B49E0" w14:textId="77777777" w:rsidR="00770C33" w:rsidRPr="00DF3097" w:rsidRDefault="00770C33" w:rsidP="00770C33">
      <w:pPr>
        <w:pStyle w:val="LPLCChecklistlevel2"/>
        <w:rPr>
          <w:rFonts w:eastAsia="Times New Roman"/>
          <w:lang w:eastAsia="en-AU"/>
        </w:rPr>
      </w:pPr>
      <w:r w:rsidRPr="00DF3097">
        <w:rPr>
          <w:rFonts w:eastAsia="Times New Roman"/>
          <w:lang w:eastAsia="en-AU"/>
        </w:rPr>
        <w:t>Is it commercial residential premises?</w:t>
      </w:r>
    </w:p>
    <w:p w14:paraId="5A1E0378" w14:textId="77777777" w:rsidR="00770C33" w:rsidRPr="00DF3097" w:rsidRDefault="00770C33" w:rsidP="00770C33">
      <w:pPr>
        <w:pStyle w:val="LPLCChecklistlevel2"/>
        <w:rPr>
          <w:rFonts w:eastAsia="Times New Roman"/>
          <w:lang w:eastAsia="en-AU"/>
        </w:rPr>
      </w:pPr>
      <w:r w:rsidRPr="00DF3097">
        <w:rPr>
          <w:rFonts w:eastAsia="Times New Roman"/>
          <w:lang w:eastAsia="en-AU"/>
        </w:rPr>
        <w:lastRenderedPageBreak/>
        <w:t>Is it non-residential premises?</w:t>
      </w:r>
    </w:p>
    <w:p w14:paraId="4C77FE6A" w14:textId="77777777" w:rsidR="00770C33" w:rsidRPr="00DF3097" w:rsidRDefault="00770C33" w:rsidP="00770C33">
      <w:pPr>
        <w:pStyle w:val="LPLCchecklistlevel1"/>
      </w:pPr>
      <w:r w:rsidRPr="00DF3097">
        <w:t xml:space="preserve">If the property being sold will attract GST, ensure there is a clear GST treatment in the contract. Consult your client about whether the GST clause should be inclusive or exclusive and whether the margin scheme is available and </w:t>
      </w:r>
      <w:r>
        <w:t>c</w:t>
      </w:r>
      <w:r w:rsidRPr="00DF3097">
        <w:t xml:space="preserve">ould </w:t>
      </w:r>
      <w:r>
        <w:t xml:space="preserve">be </w:t>
      </w:r>
      <w:r w:rsidRPr="00DF3097">
        <w:t>appl</w:t>
      </w:r>
      <w:r>
        <w:t>ied</w:t>
      </w:r>
      <w:r w:rsidRPr="00DF3097">
        <w:t>.</w:t>
      </w:r>
    </w:p>
    <w:p w14:paraId="326810F6" w14:textId="77777777" w:rsidR="00770C33" w:rsidRPr="00DF3097" w:rsidRDefault="00770C33" w:rsidP="00770C33">
      <w:pPr>
        <w:pStyle w:val="LPLCchecklistlevel1"/>
      </w:pPr>
      <w:r w:rsidRPr="00DF3097">
        <w:t xml:space="preserve">If the margin scheme </w:t>
      </w:r>
      <w:r>
        <w:t>is to</w:t>
      </w:r>
      <w:r w:rsidRPr="00DF3097">
        <w:t xml:space="preserve"> </w:t>
      </w:r>
      <w:r>
        <w:t xml:space="preserve">be </w:t>
      </w:r>
      <w:r w:rsidRPr="00DF3097">
        <w:t>appl</w:t>
      </w:r>
      <w:r>
        <w:t>ied</w:t>
      </w:r>
      <w:r w:rsidRPr="00DF3097">
        <w:t>, ensure there is agreement in writing between the parties to this effect. If a professional valuation is required, advise your client in writing of the time frame in which the valuation must be obtained such as by the end of the tax period in which settlement falls.</w:t>
      </w:r>
    </w:p>
    <w:p w14:paraId="5D5F68C9" w14:textId="77777777" w:rsidR="00770C33" w:rsidRPr="00DF3097" w:rsidRDefault="00770C33" w:rsidP="00770C33">
      <w:pPr>
        <w:pStyle w:val="LPLCchecklistlevel1"/>
      </w:pPr>
      <w:r w:rsidRPr="00DF3097">
        <w:t>If the property is farmland, consider whether:</w:t>
      </w:r>
    </w:p>
    <w:p w14:paraId="3043C26F" w14:textId="77777777" w:rsidR="00770C33" w:rsidRPr="00DF3097" w:rsidRDefault="00770C33" w:rsidP="00770C33">
      <w:pPr>
        <w:pStyle w:val="LPLCChecklistlevel2"/>
        <w:rPr>
          <w:rFonts w:eastAsia="Times New Roman"/>
          <w:lang w:eastAsia="en-AU"/>
        </w:rPr>
      </w:pPr>
      <w:r w:rsidRPr="00DF3097">
        <w:rPr>
          <w:rFonts w:eastAsia="Times New Roman"/>
          <w:lang w:eastAsia="en-AU"/>
        </w:rPr>
        <w:t xml:space="preserve">the farmland exemption </w:t>
      </w:r>
      <w:r w:rsidRPr="003E65E9">
        <w:rPr>
          <w:rFonts w:eastAsia="Times New Roman"/>
          <w:color w:val="auto"/>
          <w:lang w:eastAsia="en-AU"/>
        </w:rPr>
        <w:t>(</w:t>
      </w:r>
      <w:hyperlink r:id="rId24" w:history="1">
        <w:r w:rsidRPr="00ED0917">
          <w:t>section 38-480</w:t>
        </w:r>
      </w:hyperlink>
      <w:r w:rsidRPr="003E65E9">
        <w:rPr>
          <w:rFonts w:eastAsia="Times New Roman"/>
          <w:color w:val="auto"/>
          <w:lang w:eastAsia="en-AU"/>
        </w:rPr>
        <w:t>)</w:t>
      </w:r>
      <w:r w:rsidRPr="00DF3097">
        <w:rPr>
          <w:rFonts w:eastAsia="Times New Roman"/>
          <w:lang w:eastAsia="en-AU"/>
        </w:rPr>
        <w:t xml:space="preserve"> will apply and no GST will be payable on the sale of the freehold, although GST will be payable on livestock, plant and equipment</w:t>
      </w:r>
    </w:p>
    <w:p w14:paraId="3286E6E1" w14:textId="77777777" w:rsidR="00770C33" w:rsidRPr="00DF3097" w:rsidRDefault="00770C33" w:rsidP="00770C33">
      <w:pPr>
        <w:pStyle w:val="LPLCChecklistlevel2"/>
        <w:rPr>
          <w:rFonts w:eastAsia="Times New Roman"/>
          <w:lang w:eastAsia="en-AU"/>
        </w:rPr>
      </w:pPr>
      <w:r w:rsidRPr="00DF3097">
        <w:rPr>
          <w:rFonts w:eastAsia="Times New Roman"/>
          <w:lang w:eastAsia="en-AU"/>
        </w:rPr>
        <w:t>the supply of a going concern exemption (section 38-325) will apply and no GST will be payable on the sale of the freehold, livestock, plant and equipment.</w:t>
      </w:r>
    </w:p>
    <w:p w14:paraId="7C54154F" w14:textId="77777777" w:rsidR="00770C33" w:rsidRPr="00DF3097" w:rsidRDefault="00770C33" w:rsidP="00770C33">
      <w:pPr>
        <w:pStyle w:val="LPLCchecklistlevel1"/>
      </w:pPr>
      <w:r w:rsidRPr="00DF3097">
        <w:t xml:space="preserve">If the property is tenanted commercial premises, consider whether the </w:t>
      </w:r>
      <w:r>
        <w:t xml:space="preserve">going concern </w:t>
      </w:r>
      <w:r w:rsidRPr="00DF3097">
        <w:t xml:space="preserve">technical requirements of </w:t>
      </w:r>
      <w:hyperlink r:id="rId25" w:history="1">
        <w:r w:rsidRPr="0048478F">
          <w:rPr>
            <w:rStyle w:val="Hyperlink"/>
            <w:rFonts w:cs="Times New Roman"/>
            <w:sz w:val="22"/>
          </w:rPr>
          <w:t>section 38-325</w:t>
        </w:r>
      </w:hyperlink>
      <w:r w:rsidRPr="00DF3097">
        <w:t xml:space="preserve"> and the ATO ruling </w:t>
      </w:r>
      <w:hyperlink r:id="rId26" w:history="1">
        <w:r w:rsidRPr="0048478F">
          <w:rPr>
            <w:rStyle w:val="Hyperlink"/>
            <w:rFonts w:cs="Times New Roman"/>
            <w:sz w:val="22"/>
          </w:rPr>
          <w:t>GSTR 2002/5</w:t>
        </w:r>
      </w:hyperlink>
      <w:r w:rsidRPr="00DF3097">
        <w:t xml:space="preserve"> are met </w:t>
      </w:r>
      <w:r>
        <w:t>for</w:t>
      </w:r>
      <w:r w:rsidRPr="00DF3097">
        <w:t xml:space="preserve"> no GST </w:t>
      </w:r>
      <w:r>
        <w:t xml:space="preserve">to be </w:t>
      </w:r>
      <w:r w:rsidRPr="00DF3097">
        <w:t>payable on the sale. In particular:</w:t>
      </w:r>
    </w:p>
    <w:p w14:paraId="40C27428" w14:textId="77777777" w:rsidR="00770C33" w:rsidRPr="00DF3097" w:rsidRDefault="00770C33" w:rsidP="00770C33">
      <w:pPr>
        <w:pStyle w:val="LPLCChecklistlevel2"/>
        <w:rPr>
          <w:rFonts w:eastAsia="Times New Roman"/>
          <w:lang w:eastAsia="en-AU"/>
        </w:rPr>
      </w:pPr>
      <w:r w:rsidRPr="00DF3097">
        <w:rPr>
          <w:rFonts w:eastAsia="Times New Roman"/>
          <w:lang w:eastAsia="en-AU"/>
        </w:rPr>
        <w:t>the vendor and the purchaser must agree in writing that the supply is of a going concern</w:t>
      </w:r>
    </w:p>
    <w:p w14:paraId="7EEEF121" w14:textId="77777777" w:rsidR="00770C33" w:rsidRPr="00DF3097" w:rsidRDefault="00770C33" w:rsidP="00770C33">
      <w:pPr>
        <w:pStyle w:val="LPLCChecklistlevel2"/>
        <w:rPr>
          <w:rFonts w:eastAsia="Times New Roman"/>
          <w:lang w:eastAsia="en-AU"/>
        </w:rPr>
      </w:pPr>
      <w:r w:rsidRPr="00DF3097">
        <w:rPr>
          <w:rFonts w:eastAsia="Times New Roman"/>
          <w:lang w:eastAsia="en-AU"/>
        </w:rPr>
        <w:t>the purchaser is registered or required to be registered for GST</w:t>
      </w:r>
    </w:p>
    <w:p w14:paraId="2FA56D95" w14:textId="77777777" w:rsidR="00770C33" w:rsidRPr="00DF3097" w:rsidRDefault="00770C33" w:rsidP="00770C33">
      <w:pPr>
        <w:pStyle w:val="LPLCChecklistlevel2"/>
        <w:rPr>
          <w:rFonts w:eastAsia="Times New Roman"/>
          <w:lang w:eastAsia="en-AU"/>
        </w:rPr>
      </w:pPr>
      <w:r w:rsidRPr="00DF3097">
        <w:rPr>
          <w:rFonts w:eastAsia="Times New Roman"/>
          <w:lang w:eastAsia="en-AU"/>
        </w:rPr>
        <w:t>the sale is not to the tenant</w:t>
      </w:r>
    </w:p>
    <w:p w14:paraId="7869CADC" w14:textId="77777777" w:rsidR="00770C33" w:rsidRPr="00DF3097" w:rsidRDefault="00770C33" w:rsidP="00770C33">
      <w:pPr>
        <w:pStyle w:val="LPLCChecklistlevel2"/>
        <w:rPr>
          <w:rFonts w:eastAsia="Times New Roman"/>
          <w:lang w:eastAsia="en-AU"/>
        </w:rPr>
      </w:pPr>
      <w:r w:rsidRPr="00DF3097">
        <w:rPr>
          <w:rFonts w:eastAsia="Times New Roman"/>
          <w:lang w:eastAsia="en-AU"/>
        </w:rPr>
        <w:t>there is a tenant at the date of supply (usually settlement) and the contract provides for receipt of rents and profits, not vacant possession</w:t>
      </w:r>
    </w:p>
    <w:p w14:paraId="0D98630B" w14:textId="77777777" w:rsidR="00770C33" w:rsidRPr="00DF3097" w:rsidRDefault="00770C33" w:rsidP="00770C33">
      <w:pPr>
        <w:pStyle w:val="LPLCChecklistlevel2"/>
        <w:rPr>
          <w:rFonts w:eastAsia="Times New Roman"/>
          <w:lang w:eastAsia="en-AU"/>
        </w:rPr>
      </w:pPr>
      <w:r w:rsidRPr="00DF3097">
        <w:rPr>
          <w:rFonts w:eastAsia="Times New Roman"/>
          <w:lang w:eastAsia="en-AU"/>
        </w:rPr>
        <w:t>the tenant is in occupation pursuant to a lease or periodic tenancy, not just a tenancy at will</w:t>
      </w:r>
    </w:p>
    <w:p w14:paraId="2A1C600F" w14:textId="77777777" w:rsidR="00770C33" w:rsidRPr="00DF3097" w:rsidRDefault="00770C33" w:rsidP="00770C33">
      <w:pPr>
        <w:pStyle w:val="LPLCChecklistlevel2"/>
        <w:rPr>
          <w:rFonts w:eastAsia="Times New Roman"/>
          <w:lang w:eastAsia="en-AU"/>
        </w:rPr>
      </w:pPr>
      <w:r w:rsidRPr="00DF3097">
        <w:rPr>
          <w:rFonts w:eastAsia="Times New Roman"/>
          <w:lang w:eastAsia="en-AU"/>
        </w:rPr>
        <w:t>if there is a temporary vacancy, it will be necessary to show a new tenant is being actively sought or the property is undergoing necessary refurbishment. However, this will not be sufficient if the premises have never been let</w:t>
      </w:r>
      <w:r>
        <w:rPr>
          <w:rFonts w:eastAsia="Times New Roman"/>
          <w:lang w:eastAsia="en-AU"/>
        </w:rPr>
        <w:t xml:space="preserve"> (see paragraph 151 of </w:t>
      </w:r>
      <w:r w:rsidRPr="00DF3097">
        <w:rPr>
          <w:rFonts w:eastAsia="Times New Roman"/>
          <w:lang w:eastAsia="en-AU"/>
        </w:rPr>
        <w:t xml:space="preserve">ATO ruling </w:t>
      </w:r>
      <w:hyperlink r:id="rId27" w:history="1">
        <w:r w:rsidRPr="0048478F">
          <w:rPr>
            <w:rStyle w:val="Hyperlink"/>
            <w:rFonts w:eastAsia="Times New Roman" w:cs="Times New Roman"/>
            <w:sz w:val="22"/>
            <w:lang w:eastAsia="en-AU"/>
          </w:rPr>
          <w:t>GSTR 2002/5</w:t>
        </w:r>
      </w:hyperlink>
      <w:r>
        <w:rPr>
          <w:rStyle w:val="Hyperlink"/>
          <w:rFonts w:eastAsia="Times New Roman" w:cs="Times New Roman"/>
          <w:sz w:val="22"/>
          <w:lang w:eastAsia="en-AU"/>
        </w:rPr>
        <w:t>)</w:t>
      </w:r>
    </w:p>
    <w:p w14:paraId="1D9DE8BB" w14:textId="77777777" w:rsidR="00770C33" w:rsidRPr="00DF3097" w:rsidRDefault="00770C33" w:rsidP="00770C33">
      <w:pPr>
        <w:pStyle w:val="LPLCChecklistlevel2"/>
        <w:rPr>
          <w:rFonts w:eastAsia="Times New Roman"/>
          <w:lang w:eastAsia="en-AU"/>
        </w:rPr>
      </w:pPr>
      <w:r w:rsidRPr="00DF3097">
        <w:rPr>
          <w:rFonts w:eastAsia="Times New Roman"/>
          <w:lang w:eastAsia="en-AU"/>
        </w:rPr>
        <w:t>the purchaser does not intend to change the creditable use of the property in the near future.</w:t>
      </w:r>
    </w:p>
    <w:p w14:paraId="4DF61A23" w14:textId="77777777" w:rsidR="00770C33" w:rsidRPr="00DF3097" w:rsidRDefault="00770C33" w:rsidP="00770C33">
      <w:pPr>
        <w:pStyle w:val="LPLCchecklistlevel1"/>
      </w:pPr>
      <w:r w:rsidRPr="00DF3097">
        <w:t>Even if you consider the sale will be GST-free under the farmland exemption or as the supply of a going concern, include in the contract a GST</w:t>
      </w:r>
      <w:r>
        <w:t>-</w:t>
      </w:r>
      <w:r w:rsidRPr="00DF3097">
        <w:t>exclusive ‘claw back’ clause</w:t>
      </w:r>
      <w:r>
        <w:t xml:space="preserve">, </w:t>
      </w:r>
      <w:r w:rsidRPr="00DF3097">
        <w:t>with an expanded definition of GST to include penalties and interest</w:t>
      </w:r>
      <w:r>
        <w:t>,</w:t>
      </w:r>
      <w:r w:rsidRPr="00DF3097">
        <w:t xml:space="preserve"> and a non-merger clause to protect your client. </w:t>
      </w:r>
      <w:r w:rsidRPr="00685FD9">
        <w:t>G</w:t>
      </w:r>
      <w:r>
        <w:t>eneral condition 19</w:t>
      </w:r>
      <w:r w:rsidRPr="00DF3097">
        <w:t xml:space="preserve"> of the standard LIV land contract adequately deals with ‘claw-back’.</w:t>
      </w:r>
    </w:p>
    <w:p w14:paraId="75558023" w14:textId="77777777" w:rsidR="00770C33" w:rsidRPr="00DF3097" w:rsidRDefault="00770C33" w:rsidP="00770C33">
      <w:pPr>
        <w:pStyle w:val="LPLCchecklistlevel1"/>
      </w:pPr>
      <w:r w:rsidRPr="00DF3097">
        <w:t>If a tax invoice is required, ask your client to provide it. Alternatively, check if your client is GST registered</w:t>
      </w:r>
      <w:r>
        <w:t xml:space="preserve">, </w:t>
      </w:r>
      <w:r w:rsidRPr="00DF3097">
        <w:t>not just ABN registered</w:t>
      </w:r>
      <w:r>
        <w:t>,</w:t>
      </w:r>
      <w:r w:rsidRPr="00DF3097">
        <w:t xml:space="preserve"> before purporting to </w:t>
      </w:r>
      <w:r w:rsidRPr="00DF3097">
        <w:lastRenderedPageBreak/>
        <w:t>prepare a tax invoice on your client’s behalf.</w:t>
      </w:r>
    </w:p>
    <w:p w14:paraId="6C21AD3B" w14:textId="77777777" w:rsidR="00770C33" w:rsidRPr="00DF3097" w:rsidRDefault="00770C33" w:rsidP="00770C33">
      <w:pPr>
        <w:pStyle w:val="LPLCchecklistlevel1"/>
      </w:pPr>
      <w:r w:rsidRPr="00DF3097">
        <w:t xml:space="preserve">If GST is payable in addition to the purchase price, </w:t>
      </w:r>
      <w:r>
        <w:t xml:space="preserve">add it to your checklist to </w:t>
      </w:r>
      <w:r w:rsidRPr="00DF3097">
        <w:t>ensure it is collected at settlement.</w:t>
      </w:r>
    </w:p>
    <w:p w14:paraId="62FFADA3" w14:textId="77777777" w:rsidR="00770C33" w:rsidRPr="00DF3097" w:rsidRDefault="00770C33" w:rsidP="00770C33">
      <w:pPr>
        <w:shd w:val="clear" w:color="auto" w:fill="FFFFFF"/>
        <w:rPr>
          <w:rFonts w:eastAsia="Times New Roman" w:cs="Times New Roman"/>
          <w:color w:val="333333"/>
          <w:lang w:eastAsia="en-AU"/>
        </w:rPr>
      </w:pPr>
      <w:r>
        <w:rPr>
          <w:rFonts w:eastAsia="Times New Roman" w:cs="Times New Roman"/>
          <w:color w:val="333333"/>
          <w:lang w:eastAsia="en-AU"/>
        </w:rPr>
        <w:t xml:space="preserve">For additional information refer to the </w:t>
      </w:r>
      <w:hyperlink r:id="rId28" w:history="1">
        <w:r w:rsidRPr="002F47BF">
          <w:rPr>
            <w:rStyle w:val="Hyperlink"/>
            <w:rFonts w:eastAsia="Times New Roman" w:cs="Times New Roman"/>
            <w:sz w:val="22"/>
            <w:lang w:eastAsia="en-AU"/>
          </w:rPr>
          <w:t>LPLC Key Risk Checklist: GST</w:t>
        </w:r>
      </w:hyperlink>
      <w:r>
        <w:rPr>
          <w:rFonts w:eastAsia="Times New Roman" w:cs="Times New Roman"/>
          <w:color w:val="333333"/>
          <w:lang w:eastAsia="en-AU"/>
        </w:rPr>
        <w:t>.</w:t>
      </w:r>
    </w:p>
    <w:p w14:paraId="05B53423" w14:textId="77777777" w:rsidR="00770C33" w:rsidRPr="00DF3097" w:rsidRDefault="00770C33" w:rsidP="00770C33">
      <w:pPr>
        <w:shd w:val="clear" w:color="auto" w:fill="FFFFFF"/>
        <w:rPr>
          <w:rFonts w:eastAsia="Times New Roman" w:cs="Times New Roman"/>
          <w:color w:val="333333"/>
          <w:lang w:eastAsia="en-AU"/>
        </w:rPr>
      </w:pPr>
      <w:r w:rsidRPr="00DF3097">
        <w:rPr>
          <w:rFonts w:eastAsia="Times New Roman" w:cs="Times New Roman"/>
          <w:b/>
          <w:bCs/>
          <w:color w:val="333333"/>
          <w:lang w:eastAsia="en-AU"/>
        </w:rPr>
        <w:t>Disbursements</w:t>
      </w:r>
    </w:p>
    <w:p w14:paraId="139DE81A" w14:textId="77777777" w:rsidR="00770C33" w:rsidRPr="00DF3097" w:rsidRDefault="00770C33" w:rsidP="00770C33">
      <w:pPr>
        <w:pStyle w:val="LPLCchecklistlevel1"/>
      </w:pPr>
      <w:r>
        <w:t>Revisit t</w:t>
      </w:r>
      <w:r w:rsidRPr="00DF3097">
        <w:t xml:space="preserve">he </w:t>
      </w:r>
      <w:r>
        <w:t xml:space="preserve">basis on which money is held in the trust account before money is paid out of the trust account. </w:t>
      </w:r>
    </w:p>
    <w:p w14:paraId="2BDDE891" w14:textId="77777777" w:rsidR="00770C33" w:rsidRDefault="00770C33" w:rsidP="00770C33">
      <w:pPr>
        <w:pStyle w:val="LPLCchecklistlevel1"/>
      </w:pPr>
      <w:r w:rsidRPr="00DF3097">
        <w:t>If it was agreed that the money would be placed in a joint interest-bearing account in the names of both parties or paid out to discharge a particular debt</w:t>
      </w:r>
      <w:r>
        <w:t>:</w:t>
      </w:r>
    </w:p>
    <w:p w14:paraId="7B2FC236" w14:textId="77777777" w:rsidR="00770C33" w:rsidRPr="00DF3097" w:rsidRDefault="00770C33" w:rsidP="00770C33">
      <w:pPr>
        <w:pStyle w:val="LPLCChecklistlevel2"/>
      </w:pPr>
      <w:r w:rsidRPr="00DF3097">
        <w:t>then that is what must happen</w:t>
      </w:r>
      <w:r>
        <w:t xml:space="preserve"> regardless of your client’s contrary instructions.</w:t>
      </w:r>
    </w:p>
    <w:p w14:paraId="723A9304" w14:textId="77777777" w:rsidR="00770C33" w:rsidRPr="00DF3097" w:rsidRDefault="00770C33" w:rsidP="00770C33">
      <w:pPr>
        <w:pStyle w:val="LPLCChecklistlevel2"/>
      </w:pPr>
      <w:r>
        <w:t>w</w:t>
      </w:r>
      <w:r w:rsidRPr="00DF3097">
        <w:t xml:space="preserve">here the parties cannot agree on how the money is to be paid out and the terms of the trust do not squarely deal with the situation, </w:t>
      </w:r>
      <w:r>
        <w:t>do not</w:t>
      </w:r>
      <w:r w:rsidRPr="00DF3097">
        <w:t xml:space="preserve"> pay it to </w:t>
      </w:r>
      <w:r>
        <w:t>your</w:t>
      </w:r>
      <w:r w:rsidRPr="00DF3097">
        <w:t xml:space="preserve"> client or the party who shouts the loudest</w:t>
      </w:r>
      <w:r>
        <w:t>.</w:t>
      </w:r>
      <w:r w:rsidRPr="00DF3097">
        <w:t xml:space="preserve"> </w:t>
      </w:r>
      <w:hyperlink r:id="rId29" w:history="1">
        <w:r w:rsidRPr="006B1F5D">
          <w:rPr>
            <w:rStyle w:val="Hyperlink"/>
            <w:rFonts w:cs="Times New Roman"/>
            <w:sz w:val="22"/>
          </w:rPr>
          <w:t>Rule 12</w:t>
        </w:r>
      </w:hyperlink>
      <w:r w:rsidRPr="00DF3097">
        <w:t xml:space="preserve"> of the </w:t>
      </w:r>
      <w:hyperlink r:id="rId30" w:anchor="s12.02" w:history="1">
        <w:r w:rsidRPr="008C454E">
          <w:rPr>
            <w:rStyle w:val="Hyperlink"/>
            <w:sz w:val="22"/>
          </w:rPr>
          <w:t>Supreme Court (General Civil Procedure) Rules 20</w:t>
        </w:r>
        <w:r w:rsidRPr="008C454E" w:rsidDel="006B1F5D">
          <w:rPr>
            <w:rStyle w:val="Hyperlink"/>
            <w:sz w:val="22"/>
          </w:rPr>
          <w:t>0</w:t>
        </w:r>
        <w:r w:rsidRPr="006B1F5D">
          <w:rPr>
            <w:rStyle w:val="Hyperlink"/>
            <w:rFonts w:cs="Times New Roman"/>
            <w:sz w:val="22"/>
          </w:rPr>
          <w:t>1</w:t>
        </w:r>
        <w:r w:rsidRPr="008C454E">
          <w:rPr>
            <w:rStyle w:val="Hyperlink"/>
            <w:sz w:val="22"/>
          </w:rPr>
          <w:t>5</w:t>
        </w:r>
      </w:hyperlink>
      <w:r w:rsidRPr="00DF3097">
        <w:t xml:space="preserve"> (Vic) sets out a procedure for a stakeholder’s interpleader. Practitioners are urged to pursue this procedure where it is available.</w:t>
      </w:r>
    </w:p>
    <w:p w14:paraId="4C26F4F7" w14:textId="77777777" w:rsidR="00770C33" w:rsidRDefault="00770C33" w:rsidP="00770C33">
      <w:pPr>
        <w:pStyle w:val="LPLCchecklistlevel1"/>
      </w:pPr>
      <w:r w:rsidRPr="00DF3097">
        <w:t>Keep a file note of the instructions to disburse money and when given verbally, confirm the instructions in writing.</w:t>
      </w:r>
    </w:p>
    <w:p w14:paraId="0D9092F5" w14:textId="77777777" w:rsidR="00770C33" w:rsidRPr="00DF3097" w:rsidRDefault="00770C33" w:rsidP="00770C33">
      <w:pPr>
        <w:pStyle w:val="LPLCchecklistlevel1"/>
      </w:pPr>
      <w:r w:rsidRPr="00DF3097">
        <w:rPr>
          <w:rFonts w:cs="Times New Roman"/>
          <w:color w:val="333333"/>
        </w:rPr>
        <w:t>Obtain written authority from all vendors before disbursing the balance of settlement monies to one of several vendors</w:t>
      </w:r>
      <w:r>
        <w:rPr>
          <w:rFonts w:cs="Times New Roman"/>
          <w:color w:val="333333"/>
        </w:rPr>
        <w:t>.</w:t>
      </w:r>
    </w:p>
    <w:p w14:paraId="7E6271B4" w14:textId="77777777" w:rsidR="00770C33" w:rsidRPr="00DF3097" w:rsidRDefault="00770C33" w:rsidP="00770C33">
      <w:pPr>
        <w:pStyle w:val="LPLCchecklistlevel1"/>
      </w:pPr>
      <w:r w:rsidRPr="00DF3097">
        <w:t>Proactive supervision of employed practitioners and clerks, and properly training them so that they understand why it is important to obtain instructions relating to the disbursement of settlement funds.</w:t>
      </w:r>
    </w:p>
    <w:p w14:paraId="21B10925" w14:textId="77777777" w:rsidR="00770C33" w:rsidRPr="00DF3097" w:rsidRDefault="00770C33" w:rsidP="00770C33">
      <w:pPr>
        <w:shd w:val="clear" w:color="auto" w:fill="FFFFFF"/>
        <w:rPr>
          <w:rFonts w:eastAsia="Times New Roman" w:cs="Times New Roman"/>
          <w:color w:val="333333"/>
          <w:lang w:eastAsia="en-AU"/>
        </w:rPr>
      </w:pPr>
      <w:r w:rsidRPr="00DF3097">
        <w:rPr>
          <w:rFonts w:eastAsia="Times New Roman" w:cs="Times New Roman"/>
          <w:b/>
          <w:bCs/>
          <w:color w:val="333333"/>
          <w:lang w:eastAsia="en-AU"/>
        </w:rPr>
        <w:t>Intra-family transfers</w:t>
      </w:r>
    </w:p>
    <w:p w14:paraId="1FB88292" w14:textId="77777777" w:rsidR="00770C33" w:rsidRPr="00DF3097" w:rsidRDefault="00770C33" w:rsidP="00770C33">
      <w:pPr>
        <w:pStyle w:val="LPLCchecklistlevel1"/>
      </w:pPr>
      <w:r w:rsidRPr="00DF3097">
        <w:t>Never act for both parties</w:t>
      </w:r>
      <w:r>
        <w:t xml:space="preserve"> in intrafamily transfers</w:t>
      </w:r>
      <w:r w:rsidRPr="00DF3097">
        <w:t xml:space="preserve">. Remember a deterrent excess applies where a practitioner acts for more than one party in a matter. See clause 5 of the </w:t>
      </w:r>
      <w:hyperlink r:id="rId31" w:history="1">
        <w:r w:rsidRPr="007F35C4">
          <w:rPr>
            <w:rStyle w:val="Hyperlink"/>
            <w:rFonts w:cs="Times New Roman"/>
            <w:sz w:val="22"/>
          </w:rPr>
          <w:t>LPLC insurance policy</w:t>
        </w:r>
      </w:hyperlink>
      <w:r w:rsidRPr="00DF3097">
        <w:t>.</w:t>
      </w:r>
    </w:p>
    <w:p w14:paraId="0475E260" w14:textId="77777777" w:rsidR="00770C33" w:rsidRPr="00DF3097" w:rsidRDefault="00770C33" w:rsidP="00770C33">
      <w:pPr>
        <w:pStyle w:val="LPLCchecklistlevel1"/>
      </w:pPr>
      <w:r w:rsidRPr="00DF3097">
        <w:t xml:space="preserve">When the other party is unrepresented, tell them you are not acting </w:t>
      </w:r>
      <w:r>
        <w:t xml:space="preserve">for them </w:t>
      </w:r>
      <w:r w:rsidRPr="00DF3097">
        <w:t>and recommend the party obtains separate representation and advice. Confirm this in writing.</w:t>
      </w:r>
    </w:p>
    <w:p w14:paraId="397A2D5B" w14:textId="77777777" w:rsidR="00770C33" w:rsidRPr="00DF3097" w:rsidRDefault="00770C33" w:rsidP="00770C33">
      <w:pPr>
        <w:pStyle w:val="LPLCchecklistlevel1"/>
      </w:pPr>
      <w:r w:rsidRPr="00DF3097">
        <w:t>Warn the transferor client in writing of the dangers in these types of arrangements, particular</w:t>
      </w:r>
      <w:r>
        <w:t>ly</w:t>
      </w:r>
      <w:r w:rsidRPr="00DF3097">
        <w:t xml:space="preserve"> that the transferee will have the right to encumber the property.</w:t>
      </w:r>
    </w:p>
    <w:p w14:paraId="1F2AC38B" w14:textId="77777777" w:rsidR="00770C33" w:rsidRPr="00DF3097" w:rsidRDefault="00770C33" w:rsidP="00770C33">
      <w:pPr>
        <w:pStyle w:val="LPLCchecklistlevel1"/>
      </w:pPr>
      <w:r w:rsidRPr="00DF3097">
        <w:t>Find out what the transferor client is trying to achieve by the transaction and consider if there are other ways of achieving the desired result. Advise your client of those options. For example, a transfer and mortgage back to the transferor may be appropriate in some circumstances.</w:t>
      </w:r>
    </w:p>
    <w:p w14:paraId="469C69E9" w14:textId="77777777" w:rsidR="00770C33" w:rsidRPr="008C454E" w:rsidRDefault="00770C33" w:rsidP="00770C33">
      <w:pPr>
        <w:pStyle w:val="LPLCchecklistlevel1"/>
      </w:pPr>
      <w:r w:rsidRPr="00BE56FB">
        <w:t xml:space="preserve">Warn the transferor to seek advice from an accountant about possible CGT </w:t>
      </w:r>
      <w:r w:rsidRPr="008C454E">
        <w:lastRenderedPageBreak/>
        <w:t xml:space="preserve">liability if the property is not the longstanding residence of the transferor. </w:t>
      </w:r>
    </w:p>
    <w:p w14:paraId="7997F53E" w14:textId="4FE4F9D1" w:rsidR="00770C33" w:rsidRPr="00DF3097" w:rsidRDefault="00770C33" w:rsidP="00770C33">
      <w:pPr>
        <w:pStyle w:val="LPLCchecklistlevel1"/>
      </w:pPr>
      <w:r>
        <w:t>Also s</w:t>
      </w:r>
      <w:r w:rsidRPr="00DF3097">
        <w:t>ee further information on Senior Rights Victoria’s website and in particular their booklet ‘</w:t>
      </w:r>
      <w:hyperlink r:id="rId32" w:history="1">
        <w:r w:rsidRPr="009E1896">
          <w:rPr>
            <w:rStyle w:val="Hyperlink"/>
            <w:sz w:val="22"/>
          </w:rPr>
          <w:t>Care for your Assets: Money, Aging and Family</w:t>
        </w:r>
      </w:hyperlink>
      <w:r w:rsidRPr="00DF3097">
        <w:t xml:space="preserve">’ </w:t>
      </w:r>
    </w:p>
    <w:p w14:paraId="55A8576A" w14:textId="77777777" w:rsidR="00770C33" w:rsidRPr="00DF3097" w:rsidRDefault="00770C33" w:rsidP="00770C33">
      <w:pPr>
        <w:shd w:val="clear" w:color="auto" w:fill="FFFFFF"/>
        <w:rPr>
          <w:rFonts w:eastAsia="Times New Roman" w:cs="Times New Roman"/>
          <w:color w:val="333333"/>
          <w:lang w:eastAsia="en-AU"/>
        </w:rPr>
      </w:pPr>
      <w:r w:rsidRPr="00DF3097">
        <w:rPr>
          <w:rFonts w:eastAsia="Times New Roman" w:cs="Times New Roman"/>
          <w:b/>
          <w:bCs/>
          <w:color w:val="333333"/>
          <w:lang w:eastAsia="en-AU"/>
        </w:rPr>
        <w:t>Rescission</w:t>
      </w:r>
    </w:p>
    <w:p w14:paraId="362E5C25" w14:textId="2921C1F9" w:rsidR="00770C33" w:rsidRPr="00DF3097" w:rsidRDefault="00770C33" w:rsidP="00770C33">
      <w:pPr>
        <w:pStyle w:val="LPLCchecklistlevel1"/>
      </w:pPr>
      <w:r>
        <w:t xml:space="preserve">See separate checklist for </w:t>
      </w:r>
      <w:hyperlink r:id="rId33" w:history="1">
        <w:r w:rsidRPr="009E1896">
          <w:rPr>
            <w:rStyle w:val="Hyperlink"/>
            <w:sz w:val="22"/>
          </w:rPr>
          <w:t>advising a vendor when the purchaser defaults</w:t>
        </w:r>
      </w:hyperlink>
      <w:r>
        <w:t xml:space="preserve"> </w:t>
      </w:r>
    </w:p>
    <w:p w14:paraId="2B91BABB" w14:textId="77777777" w:rsidR="00770C33" w:rsidRPr="00DF3097" w:rsidRDefault="00770C33" w:rsidP="00770C33">
      <w:pPr>
        <w:shd w:val="clear" w:color="auto" w:fill="FFFFFF"/>
        <w:rPr>
          <w:rFonts w:eastAsia="Times New Roman" w:cs="Times New Roman"/>
          <w:color w:val="333333"/>
          <w:lang w:eastAsia="en-AU"/>
        </w:rPr>
      </w:pPr>
      <w:r w:rsidRPr="00DF3097">
        <w:rPr>
          <w:rFonts w:eastAsia="Times New Roman" w:cs="Times New Roman"/>
          <w:b/>
          <w:bCs/>
          <w:color w:val="333333"/>
          <w:lang w:eastAsia="en-AU"/>
        </w:rPr>
        <w:t>Terms contracts</w:t>
      </w:r>
    </w:p>
    <w:p w14:paraId="10B54FC2" w14:textId="77777777" w:rsidR="00770C33" w:rsidRDefault="00770C33" w:rsidP="00770C33">
      <w:pPr>
        <w:pStyle w:val="LPLCchecklistlevel1"/>
      </w:pPr>
      <w:r w:rsidRPr="00DF3097">
        <w:t>Always check the SLA to determine the current requirements relating to terms contracts</w:t>
      </w:r>
      <w:r>
        <w:t xml:space="preserve"> and c</w:t>
      </w:r>
      <w:r w:rsidRPr="00DF3097">
        <w:t>onsider whether a terms contract will be created</w:t>
      </w:r>
      <w:r>
        <w:t>.</w:t>
      </w:r>
    </w:p>
    <w:p w14:paraId="16C18551" w14:textId="77777777" w:rsidR="00770C33" w:rsidRDefault="00770C33" w:rsidP="00770C33">
      <w:pPr>
        <w:pStyle w:val="LPLCchecklistlevel1"/>
      </w:pPr>
      <w:r>
        <w:t>Currently it a terms contract is created</w:t>
      </w:r>
      <w:r w:rsidRPr="00DF3097">
        <w:t xml:space="preserve"> where</w:t>
      </w:r>
      <w:r>
        <w:t>:</w:t>
      </w:r>
    </w:p>
    <w:p w14:paraId="192444FA" w14:textId="77777777" w:rsidR="00770C33" w:rsidRDefault="00770C33" w:rsidP="00770C33">
      <w:pPr>
        <w:pStyle w:val="LPLCChecklistlevel2"/>
      </w:pPr>
      <w:r w:rsidRPr="00DF3097">
        <w:t xml:space="preserve"> there are multiple payments and/or </w:t>
      </w:r>
    </w:p>
    <w:p w14:paraId="2FBEE9D3" w14:textId="039078A3" w:rsidR="00770C33" w:rsidRPr="00770C33" w:rsidRDefault="00770C33" w:rsidP="00770C33">
      <w:pPr>
        <w:pStyle w:val="LPLCChecklistlevel2"/>
        <w:rPr>
          <w:rStyle w:val="Hyperlink"/>
          <w:color w:val="000000" w:themeColor="text1"/>
          <w:sz w:val="22"/>
          <w:u w:val="none"/>
        </w:rPr>
      </w:pPr>
      <w:r w:rsidRPr="00DF3097">
        <w:t>where possession</w:t>
      </w:r>
      <w:r>
        <w:t xml:space="preserve"> </w:t>
      </w:r>
      <w:r w:rsidRPr="00940233">
        <w:t>or</w:t>
      </w:r>
      <w:r>
        <w:t xml:space="preserve"> </w:t>
      </w:r>
      <w:r w:rsidRPr="006E61BC">
        <w:t xml:space="preserve">the right to </w:t>
      </w:r>
      <w:r w:rsidRPr="00ED0917">
        <w:t>receipt of rents and profits</w:t>
      </w:r>
      <w:r w:rsidRPr="00DF3097">
        <w:t xml:space="preserve"> is given </w:t>
      </w:r>
      <w:r w:rsidRPr="00770C33">
        <w:rPr>
          <w:rFonts w:asciiTheme="minorHAnsi" w:hAnsiTheme="minorHAnsi"/>
        </w:rPr>
        <w:t xml:space="preserve">before the </w:t>
      </w:r>
      <w:hyperlink r:id="rId34" w:anchor="purchaser" w:history="1">
        <w:r w:rsidRPr="00770C33">
          <w:rPr>
            <w:rStyle w:val="Hyperlink"/>
            <w:rFonts w:asciiTheme="minorHAnsi" w:hAnsiTheme="minorHAnsi"/>
            <w:color w:val="000000" w:themeColor="text1"/>
            <w:sz w:val="22"/>
            <w:u w:val="none"/>
          </w:rPr>
          <w:t>purchaser</w:t>
        </w:r>
      </w:hyperlink>
      <w:r w:rsidRPr="00770C33">
        <w:rPr>
          <w:rFonts w:asciiTheme="minorHAnsi" w:hAnsiTheme="minorHAnsi"/>
        </w:rPr>
        <w:t xml:space="preserve"> becomes entitled to a conveyance or transfer of the </w:t>
      </w:r>
      <w:hyperlink r:id="rId35" w:anchor="land" w:history="1">
        <w:r w:rsidRPr="00770C33">
          <w:rPr>
            <w:rStyle w:val="Hyperlink"/>
            <w:rFonts w:asciiTheme="minorHAnsi" w:hAnsiTheme="minorHAnsi"/>
            <w:color w:val="000000" w:themeColor="text1"/>
            <w:sz w:val="22"/>
            <w:u w:val="none"/>
          </w:rPr>
          <w:t>land</w:t>
        </w:r>
      </w:hyperlink>
      <w:r w:rsidRPr="00770C33">
        <w:rPr>
          <w:rStyle w:val="Hyperlink"/>
          <w:rFonts w:asciiTheme="minorHAnsi" w:hAnsiTheme="minorHAnsi"/>
          <w:color w:val="000000" w:themeColor="text1"/>
          <w:sz w:val="22"/>
          <w:u w:val="none"/>
        </w:rPr>
        <w:t xml:space="preserve">. </w:t>
      </w:r>
    </w:p>
    <w:p w14:paraId="4A1D09C9" w14:textId="2F2C334B" w:rsidR="00770C33" w:rsidRPr="00DF3097" w:rsidRDefault="00770C33" w:rsidP="00770C33">
      <w:pPr>
        <w:pStyle w:val="LPLCchecklistlevel1"/>
      </w:pPr>
      <w:r w:rsidRPr="007E2297">
        <w:rPr>
          <w:rStyle w:val="Hyperlink"/>
          <w:rFonts w:asciiTheme="minorHAnsi" w:hAnsiTheme="minorHAnsi"/>
          <w:color w:val="000000" w:themeColor="text1"/>
          <w:sz w:val="22"/>
          <w:u w:val="none"/>
        </w:rPr>
        <w:t xml:space="preserve">If </w:t>
      </w:r>
      <w:r>
        <w:rPr>
          <w:rStyle w:val="Hyperlink"/>
          <w:rFonts w:asciiTheme="minorHAnsi" w:hAnsiTheme="minorHAnsi"/>
          <w:color w:val="000000" w:themeColor="text1"/>
          <w:sz w:val="22"/>
          <w:u w:val="none"/>
        </w:rPr>
        <w:t>the contract is a terms contract</w:t>
      </w:r>
      <w:r w:rsidRPr="007E2297">
        <w:rPr>
          <w:rStyle w:val="Hyperlink"/>
          <w:rFonts w:asciiTheme="minorHAnsi" w:hAnsiTheme="minorHAnsi"/>
          <w:color w:val="000000" w:themeColor="text1"/>
          <w:sz w:val="22"/>
          <w:u w:val="none"/>
        </w:rPr>
        <w:t xml:space="preserve"> </w:t>
      </w:r>
      <w:r w:rsidRPr="00DF3097">
        <w:t>obtain instructions as to whether this is what the client intends</w:t>
      </w:r>
      <w:r>
        <w:t xml:space="preserve"> and a</w:t>
      </w:r>
      <w:r w:rsidRPr="00DF3097">
        <w:t>dvise the client in writing of their options and the consequences of entering into a terms contract.</w:t>
      </w:r>
    </w:p>
    <w:p w14:paraId="570D3E75" w14:textId="77777777" w:rsidR="00770C33" w:rsidRPr="00DF3097" w:rsidRDefault="00770C33" w:rsidP="00770C33">
      <w:pPr>
        <w:pStyle w:val="LPLCchecklistlevel1"/>
      </w:pPr>
      <w:r w:rsidRPr="00DF3097">
        <w:t>As entering into a terms contract may involve a client making financial decisions, consider the need to refer the client to their accountant and/or financial advisor.</w:t>
      </w:r>
    </w:p>
    <w:p w14:paraId="3221F18F" w14:textId="77777777" w:rsidR="00770C33" w:rsidRPr="007E2297" w:rsidRDefault="00770C33" w:rsidP="00770C33">
      <w:pPr>
        <w:pStyle w:val="LPLCchecklistlevel1"/>
        <w:rPr>
          <w:rFonts w:cs="Arial"/>
        </w:rPr>
      </w:pPr>
      <w:r w:rsidRPr="00DF3097">
        <w:t>Advise your vendor client of the risks of entering into a terms contract, especially where payments are made over a number of years.</w:t>
      </w:r>
    </w:p>
    <w:p w14:paraId="5B3CD9BB" w14:textId="77777777" w:rsidR="00770C33" w:rsidRPr="00DF3097" w:rsidRDefault="00770C33" w:rsidP="00770C33">
      <w:pPr>
        <w:shd w:val="clear" w:color="auto" w:fill="FFFFFF"/>
        <w:rPr>
          <w:rFonts w:eastAsia="Times New Roman" w:cs="Times New Roman"/>
          <w:color w:val="333333"/>
          <w:lang w:eastAsia="en-AU"/>
        </w:rPr>
      </w:pPr>
      <w:r w:rsidRPr="00DF3097">
        <w:rPr>
          <w:rFonts w:eastAsia="Times New Roman" w:cs="Times New Roman"/>
          <w:b/>
          <w:bCs/>
          <w:color w:val="333333"/>
          <w:lang w:eastAsia="en-AU"/>
        </w:rPr>
        <w:t>Other</w:t>
      </w:r>
    </w:p>
    <w:p w14:paraId="4879D285" w14:textId="77777777" w:rsidR="00770C33" w:rsidRPr="00DF3097" w:rsidRDefault="00770C33" w:rsidP="00770C33">
      <w:pPr>
        <w:pStyle w:val="LPLCchecklistlevel1"/>
      </w:pPr>
      <w:r w:rsidRPr="00DF3097">
        <w:t>Check your file for original documents before closing.</w:t>
      </w:r>
    </w:p>
    <w:p w14:paraId="74130D46" w14:textId="77777777" w:rsidR="001C35EA" w:rsidRDefault="001C35EA" w:rsidP="00302F31">
      <w:pPr>
        <w:pStyle w:val="Style1"/>
        <w:rPr>
          <w:lang w:val="en-US"/>
        </w:rPr>
      </w:pPr>
    </w:p>
    <w:p w14:paraId="19F1215B" w14:textId="77777777" w:rsidR="001C35EA" w:rsidRDefault="001C35EA" w:rsidP="005E1221">
      <w:pPr>
        <w:spacing w:line="240" w:lineRule="auto"/>
        <w:rPr>
          <w:lang w:val="en-US"/>
        </w:rPr>
      </w:pPr>
    </w:p>
    <w:sectPr w:rsidR="001C35EA" w:rsidSect="005E1221">
      <w:footerReference w:type="default" r:id="rId36"/>
      <w:headerReference w:type="first" r:id="rId37"/>
      <w:footerReference w:type="first" r:id="rId38"/>
      <w:pgSz w:w="11900" w:h="16840"/>
      <w:pgMar w:top="1418" w:right="1410" w:bottom="851" w:left="1701" w:header="1418" w:footer="431"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151EEB" w14:textId="77777777" w:rsidR="00770C33" w:rsidRDefault="00770C33" w:rsidP="003D5CBE">
      <w:pPr>
        <w:spacing w:after="0"/>
      </w:pPr>
      <w:r>
        <w:separator/>
      </w:r>
    </w:p>
  </w:endnote>
  <w:endnote w:type="continuationSeparator" w:id="0">
    <w:p w14:paraId="634690D6" w14:textId="77777777" w:rsidR="00770C33" w:rsidRDefault="00770C33" w:rsidP="003D5C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ourier New"/>
    <w:panose1 w:val="00000000000000000000"/>
    <w:charset w:val="00"/>
    <w:family w:val="modern"/>
    <w:notTrueType/>
    <w:pitch w:val="variable"/>
    <w:sig w:usb0="A10000FF" w:usb1="40000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Gotham Medium">
    <w:altName w:val="Courier New"/>
    <w:panose1 w:val="00000000000000000000"/>
    <w:charset w:val="00"/>
    <w:family w:val="modern"/>
    <w:notTrueType/>
    <w:pitch w:val="variable"/>
    <w:sig w:usb0="A10000FF" w:usb1="4000005B" w:usb2="00000000" w:usb3="00000000" w:csb0="0000009B" w:csb1="00000000"/>
  </w:font>
  <w:font w:name="Lucida Grande">
    <w:altName w:val="Times New Roman"/>
    <w:charset w:val="00"/>
    <w:family w:val="auto"/>
    <w:pitch w:val="variable"/>
    <w:sig w:usb0="00000000" w:usb1="5000A1FF" w:usb2="00000000" w:usb3="00000000" w:csb0="010001BF" w:csb1="00000000"/>
  </w:font>
  <w:font w:name="Gotham-Book">
    <w:altName w:val="Cambria"/>
    <w:panose1 w:val="00000000000000000000"/>
    <w:charset w:val="4D"/>
    <w:family w:val="auto"/>
    <w:notTrueType/>
    <w:pitch w:val="default"/>
    <w:sig w:usb0="00000003" w:usb1="00000000" w:usb2="00000000" w:usb3="00000000" w:csb0="00000001" w:csb1="00000000"/>
  </w:font>
  <w:font w:name="Times-Roman">
    <w:altName w:val="Times CE"/>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F1458" w14:textId="77777777" w:rsidR="00C06E4D" w:rsidRPr="00494409" w:rsidRDefault="00494409" w:rsidP="00494409">
    <w:pPr>
      <w:pStyle w:val="LPLCFooter"/>
      <w:tabs>
        <w:tab w:val="left" w:pos="7513"/>
      </w:tabs>
      <w:ind w:right="-8"/>
    </w:pPr>
    <w:r w:rsidRPr="00494409">
      <w:rPr>
        <w:noProof/>
        <w:lang w:val="en-AU" w:eastAsia="en-AU"/>
      </w:rPr>
      <mc:AlternateContent>
        <mc:Choice Requires="wps">
          <w:drawing>
            <wp:anchor distT="4294967294" distB="4294967294" distL="114300" distR="114300" simplePos="0" relativeHeight="251675648" behindDoc="0" locked="0" layoutInCell="1" allowOverlap="1" wp14:anchorId="4FE74463" wp14:editId="76375FC1">
              <wp:simplePos x="0" y="0"/>
              <wp:positionH relativeFrom="margin">
                <wp:posOffset>-5080</wp:posOffset>
              </wp:positionH>
              <wp:positionV relativeFrom="page">
                <wp:posOffset>10211435</wp:posOffset>
              </wp:positionV>
              <wp:extent cx="5579745" cy="0"/>
              <wp:effectExtent l="0" t="0" r="20955" b="19050"/>
              <wp:wrapNone/>
              <wp:docPr id="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471D07" id="Straight Connector 9" o:spid="_x0000_s1026" style="position:absolute;z-index:2516756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" strokecolor="#00b4cd [3215]" strokeweight="1pt">
              <o:lock v:ext="edit" shapetype="f"/>
              <w10:wrap anchorx="margin" anchory="page"/>
            </v:line>
          </w:pict>
        </mc:Fallback>
      </mc:AlternateContent>
    </w:r>
    <w:r w:rsidRPr="00494409">
      <w:t>{document id}</w:t>
    </w:r>
    <w:r w:rsidRPr="00494409">
      <w:tab/>
      <w:t xml:space="preserve">Page </w:t>
    </w:r>
    <w:r w:rsidRPr="00494409">
      <w:fldChar w:fldCharType="begin"/>
    </w:r>
    <w:r w:rsidRPr="00494409">
      <w:instrText xml:space="preserve"> PAGE  \* Arabic  \* MERGEFORMAT </w:instrText>
    </w:r>
    <w:r w:rsidRPr="00494409">
      <w:fldChar w:fldCharType="separate"/>
    </w:r>
    <w:r w:rsidR="00D14EA9">
      <w:rPr>
        <w:noProof/>
      </w:rPr>
      <w:t>2</w:t>
    </w:r>
    <w:r w:rsidRPr="00494409">
      <w:rPr>
        <w:noProof/>
      </w:rPr>
      <w:fldChar w:fldCharType="end"/>
    </w:r>
    <w:r w:rsidRPr="00494409">
      <w:t xml:space="preserve"> of </w:t>
    </w:r>
    <w:r w:rsidR="000525CF">
      <w:fldChar w:fldCharType="begin"/>
    </w:r>
    <w:r w:rsidR="000525CF">
      <w:instrText xml:space="preserve"> NUMPAGES  \* Arabic  \* MERGEFORMAT </w:instrText>
    </w:r>
    <w:r w:rsidR="000525CF">
      <w:fldChar w:fldCharType="separate"/>
    </w:r>
    <w:r w:rsidR="00D14EA9">
      <w:rPr>
        <w:noProof/>
      </w:rPr>
      <w:t>2</w:t>
    </w:r>
    <w:r w:rsidR="000525C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12376" w14:textId="77777777" w:rsidR="00C06E4D" w:rsidRPr="00632CF8" w:rsidRDefault="00494409" w:rsidP="00494409">
    <w:pPr>
      <w:pStyle w:val="LPLCFooter"/>
      <w:tabs>
        <w:tab w:val="left" w:pos="7513"/>
      </w:tabs>
      <w:ind w:right="-8"/>
    </w:pPr>
    <w:r w:rsidRPr="00632CF8">
      <w:rPr>
        <w:noProof/>
        <w:lang w:val="en-AU" w:eastAsia="en-AU"/>
      </w:rPr>
      <mc:AlternateContent>
        <mc:Choice Requires="wps">
          <w:drawing>
            <wp:anchor distT="4294967294" distB="4294967294" distL="114300" distR="114300" simplePos="0" relativeHeight="251671552" behindDoc="0" locked="0" layoutInCell="1" allowOverlap="1" wp14:anchorId="23EC33AD" wp14:editId="37873DF4">
              <wp:simplePos x="0" y="0"/>
              <wp:positionH relativeFrom="margin">
                <wp:posOffset>-5080</wp:posOffset>
              </wp:positionH>
              <wp:positionV relativeFrom="page">
                <wp:posOffset>10211435</wp:posOffset>
              </wp:positionV>
              <wp:extent cx="5579745" cy="0"/>
              <wp:effectExtent l="0" t="0" r="20955" b="19050"/>
              <wp:wrapNone/>
              <wp:docPr id="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002EBBC" id="Straight Connector 9" o:spid="_x0000_s1026" style="position:absolute;z-index:2516715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" strokecolor="#00b4cd [3215]" strokeweight="1pt">
              <o:lock v:ext="edit" shapetype="f"/>
              <w10:wrap anchorx="margin" anchory="page"/>
            </v:line>
          </w:pict>
        </mc:Fallback>
      </mc:AlternateContent>
    </w:r>
    <w:r w:rsidRPr="00632CF8">
      <w:t>{document id}</w:t>
    </w:r>
    <w:r w:rsidR="00C06E4D" w:rsidRPr="00632CF8">
      <w:tab/>
    </w:r>
    <w:r w:rsidR="00626DC4" w:rsidRPr="00632CF8">
      <w:t xml:space="preserve">Page </w:t>
    </w:r>
    <w:r w:rsidR="00C155D4" w:rsidRPr="00632CF8">
      <w:fldChar w:fldCharType="begin"/>
    </w:r>
    <w:r w:rsidR="00C155D4" w:rsidRPr="00632CF8">
      <w:instrText xml:space="preserve"> PAGE  \* Arabic  \* MERGEFORMAT </w:instrText>
    </w:r>
    <w:r w:rsidR="00C155D4" w:rsidRPr="00632CF8">
      <w:fldChar w:fldCharType="separate"/>
    </w:r>
    <w:r w:rsidR="00E16113">
      <w:rPr>
        <w:noProof/>
      </w:rPr>
      <w:t>1</w:t>
    </w:r>
    <w:r w:rsidR="00C155D4" w:rsidRPr="00632CF8">
      <w:rPr>
        <w:noProof/>
      </w:rPr>
      <w:fldChar w:fldCharType="end"/>
    </w:r>
    <w:r w:rsidR="00626DC4" w:rsidRPr="00632CF8">
      <w:t xml:space="preserve"> of </w:t>
    </w:r>
    <w:r w:rsidR="000525CF">
      <w:fldChar w:fldCharType="begin"/>
    </w:r>
    <w:r w:rsidR="000525CF">
      <w:instrText xml:space="preserve"> NUMPAGES  \* Arabic  \* MERGEFORMAT </w:instrText>
    </w:r>
    <w:r w:rsidR="000525CF">
      <w:fldChar w:fldCharType="separate"/>
    </w:r>
    <w:r w:rsidR="00E16113">
      <w:rPr>
        <w:noProof/>
      </w:rPr>
      <w:t>1</w:t>
    </w:r>
    <w:r w:rsidR="000525C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995B53" w14:textId="77777777" w:rsidR="00770C33" w:rsidRDefault="00770C33" w:rsidP="003D5CBE">
      <w:pPr>
        <w:spacing w:after="0"/>
      </w:pPr>
      <w:r>
        <w:separator/>
      </w:r>
    </w:p>
  </w:footnote>
  <w:footnote w:type="continuationSeparator" w:id="0">
    <w:p w14:paraId="2FB54D12" w14:textId="77777777" w:rsidR="00770C33" w:rsidRDefault="00770C33" w:rsidP="003D5C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77068" w14:textId="77777777" w:rsidR="00C06E4D" w:rsidRPr="00632CF8" w:rsidRDefault="00C06E4D" w:rsidP="00DA2435">
    <w:pPr>
      <w:pStyle w:val="LPLCHeader"/>
    </w:pPr>
    <w:r w:rsidRPr="00632CF8">
      <w:rPr>
        <w:lang w:val="en-AU" w:eastAsia="en-AU"/>
      </w:rPr>
      <w:drawing>
        <wp:anchor distT="0" distB="0" distL="114300" distR="114300" simplePos="0" relativeHeight="251667456" behindDoc="1" locked="0" layoutInCell="1" allowOverlap="1" wp14:anchorId="45616E7E" wp14:editId="45D8A985">
          <wp:simplePos x="0" y="0"/>
          <wp:positionH relativeFrom="margin">
            <wp:posOffset>3528695</wp:posOffset>
          </wp:positionH>
          <wp:positionV relativeFrom="page">
            <wp:posOffset>485140</wp:posOffset>
          </wp:positionV>
          <wp:extent cx="2043430" cy="600075"/>
          <wp:effectExtent l="0" t="0" r="0" b="9525"/>
          <wp:wrapTight wrapText="bothSides">
            <wp:wrapPolygon edited="0">
              <wp:start x="0" y="0"/>
              <wp:lineTo x="0" y="21257"/>
              <wp:lineTo x="21345" y="21257"/>
              <wp:lineTo x="213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LC+name_masterOL_Col632.png"/>
                  <pic:cNvPicPr/>
                </pic:nvPicPr>
                <pic:blipFill>
                  <a:blip r:embed="rId1"/>
                  <a:stretch>
                    <a:fillRect/>
                  </a:stretch>
                </pic:blipFill>
                <pic:spPr>
                  <a:xfrm>
                    <a:off x="0" y="0"/>
                    <a:ext cx="2043430" cy="600075"/>
                  </a:xfrm>
                  <a:prstGeom prst="rect">
                    <a:avLst/>
                  </a:prstGeom>
                </pic:spPr>
              </pic:pic>
            </a:graphicData>
          </a:graphic>
          <wp14:sizeRelH relativeFrom="margin">
            <wp14:pctWidth>0</wp14:pctWidth>
          </wp14:sizeRelH>
          <wp14:sizeRelV relativeFrom="margin">
            <wp14:pctHeight>0</wp14:pctHeight>
          </wp14:sizeRelV>
        </wp:anchor>
      </w:drawing>
    </w:r>
    <w:r w:rsidR="00557E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1CCB6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1F8C6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D927CF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38AEBF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0CE221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B4E4D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E2CDC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100BE5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3A4FA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BC2BB2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488C4B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B4116A"/>
    <w:multiLevelType w:val="hybridMultilevel"/>
    <w:tmpl w:val="F0F81D42"/>
    <w:lvl w:ilvl="0" w:tplc="E17E48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6A61F8"/>
    <w:multiLevelType w:val="hybridMultilevel"/>
    <w:tmpl w:val="8B98B430"/>
    <w:lvl w:ilvl="0" w:tplc="93FCA8B2">
      <w:start w:val="1"/>
      <w:numFmt w:val="decimal"/>
      <w:lvlText w:val="%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215194"/>
    <w:multiLevelType w:val="multilevel"/>
    <w:tmpl w:val="1D3A8842"/>
    <w:styleLink w:val="List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1DB262D9"/>
    <w:multiLevelType w:val="hybridMultilevel"/>
    <w:tmpl w:val="E40AD7BE"/>
    <w:lvl w:ilvl="0" w:tplc="092C20DE">
      <w:start w:val="1"/>
      <w:numFmt w:val="bullet"/>
      <w:pStyle w:val="LPLCChecklistlevel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B62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5F70D71"/>
    <w:multiLevelType w:val="multilevel"/>
    <w:tmpl w:val="00B21A48"/>
    <w:numStyleLink w:val="LPLC"/>
  </w:abstractNum>
  <w:abstractNum w:abstractNumId="17" w15:restartNumberingAfterBreak="0">
    <w:nsid w:val="369E013F"/>
    <w:multiLevelType w:val="multilevel"/>
    <w:tmpl w:val="B8A0781E"/>
    <w:lvl w:ilvl="0">
      <w:start w:val="1"/>
      <w:numFmt w:val="decimal"/>
      <w:lvlText w:val="%1."/>
      <w:lvlJc w:val="left"/>
      <w:pPr>
        <w:ind w:left="567" w:hanging="567"/>
      </w:pPr>
      <w:rPr>
        <w:rFonts w:ascii="Gotham Book" w:hAnsi="Gotham Book" w:hint="default"/>
        <w:b w:val="0"/>
        <w:i w:val="0"/>
        <w:sz w:val="20"/>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E103C4A"/>
    <w:multiLevelType w:val="multilevel"/>
    <w:tmpl w:val="B88EBF9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5BA384B"/>
    <w:multiLevelType w:val="multilevel"/>
    <w:tmpl w:val="C94AD4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E920882"/>
    <w:multiLevelType w:val="hybridMultilevel"/>
    <w:tmpl w:val="6242F6EE"/>
    <w:lvl w:ilvl="0" w:tplc="DC74ECFE">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2D1762"/>
    <w:multiLevelType w:val="hybridMultilevel"/>
    <w:tmpl w:val="6BE489CC"/>
    <w:lvl w:ilvl="0" w:tplc="1E98EFD0">
      <w:start w:val="1"/>
      <w:numFmt w:val="decimal"/>
      <w:lvlText w:val="%1."/>
      <w:lvlJc w:val="left"/>
      <w:pPr>
        <w:ind w:left="720" w:hanging="360"/>
      </w:pPr>
      <w:rPr>
        <w:rFonts w:ascii="Century Gothic" w:hAnsi="Century Goth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5B25F7C"/>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3" w15:restartNumberingAfterBreak="0">
    <w:nsid w:val="591301D7"/>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4" w15:restartNumberingAfterBreak="0">
    <w:nsid w:val="5ABB0118"/>
    <w:multiLevelType w:val="multilevel"/>
    <w:tmpl w:val="AE6A8C5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CEC1605"/>
    <w:multiLevelType w:val="hybridMultilevel"/>
    <w:tmpl w:val="CBD2AD24"/>
    <w:lvl w:ilvl="0" w:tplc="01DCC7A0">
      <w:start w:val="1"/>
      <w:numFmt w:val="decimal"/>
      <w:lvlText w:val="%1."/>
      <w:lvlJc w:val="left"/>
      <w:pPr>
        <w:ind w:left="720" w:hanging="360"/>
      </w:pPr>
      <w:rPr>
        <w:rFonts w:ascii="Gotham Book" w:hAnsi="Gotham Book"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1E1DDA"/>
    <w:multiLevelType w:val="multilevel"/>
    <w:tmpl w:val="00B21A48"/>
    <w:numStyleLink w:val="LPLC"/>
  </w:abstractNum>
  <w:abstractNum w:abstractNumId="27" w15:restartNumberingAfterBreak="0">
    <w:nsid w:val="626E4EF8"/>
    <w:multiLevelType w:val="hybridMultilevel"/>
    <w:tmpl w:val="95BCE7B6"/>
    <w:lvl w:ilvl="0" w:tplc="5442C4EA">
      <w:start w:val="1"/>
      <w:numFmt w:val="bullet"/>
      <w:pStyle w:val="LPLCchecklistlevel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2B3C98"/>
    <w:multiLevelType w:val="multilevel"/>
    <w:tmpl w:val="00B21A48"/>
    <w:numStyleLink w:val="LPLC"/>
  </w:abstractNum>
  <w:abstractNum w:abstractNumId="29" w15:restartNumberingAfterBreak="0">
    <w:nsid w:val="64795401"/>
    <w:multiLevelType w:val="multilevel"/>
    <w:tmpl w:val="00B21A48"/>
    <w:styleLink w:val="LPLC"/>
    <w:lvl w:ilvl="0">
      <w:start w:val="1"/>
      <w:numFmt w:val="decimal"/>
      <w:lvlText w:val="%1."/>
      <w:lvlJc w:val="left"/>
      <w:pPr>
        <w:ind w:left="567" w:hanging="567"/>
      </w:pPr>
      <w:rPr>
        <w:rFonts w:ascii="Gotham Medium" w:hAnsi="Gotham Medium" w:hint="default"/>
        <w:sz w:val="24"/>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AA21890"/>
    <w:multiLevelType w:val="multilevel"/>
    <w:tmpl w:val="1D3A8842"/>
    <w:numStyleLink w:val="ListHeadings"/>
  </w:abstractNum>
  <w:abstractNum w:abstractNumId="31" w15:restartNumberingAfterBreak="0">
    <w:nsid w:val="73C06E8B"/>
    <w:multiLevelType w:val="multilevel"/>
    <w:tmpl w:val="2FCCF3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7D04344"/>
    <w:multiLevelType w:val="hybridMultilevel"/>
    <w:tmpl w:val="B78E3ADA"/>
    <w:lvl w:ilvl="0" w:tplc="FF0039EE">
      <w:start w:val="1"/>
      <w:numFmt w:val="lowerLetter"/>
      <w:pStyle w:val="LPLCSecondLevelList"/>
      <w:lvlText w:val="(%1)"/>
      <w:lvlJc w:val="left"/>
      <w:pPr>
        <w:ind w:left="927" w:hanging="360"/>
      </w:pPr>
      <w:rPr>
        <w:rFonts w:ascii="Gotham Book" w:hAnsi="Gotham Book" w:hint="default"/>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CA769F5"/>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34" w15:restartNumberingAfterBreak="0">
    <w:nsid w:val="7EDE5513"/>
    <w:multiLevelType w:val="hybridMultilevel"/>
    <w:tmpl w:val="0D0C090E"/>
    <w:lvl w:ilvl="0" w:tplc="20409016">
      <w:start w:val="1"/>
      <w:numFmt w:val="lowerRoman"/>
      <w:pStyle w:val="LPLCThirdLevelList"/>
      <w:lvlText w:val="%1."/>
      <w:lvlJc w:val="left"/>
      <w:pPr>
        <w:ind w:left="1494" w:hanging="360"/>
      </w:pPr>
      <w:rPr>
        <w:rFonts w:ascii="Gotham Book" w:hAnsi="Gotham Book"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0"/>
  </w:num>
  <w:num w:numId="13">
    <w:abstractNumId w:val="33"/>
  </w:num>
  <w:num w:numId="14">
    <w:abstractNumId w:val="31"/>
  </w:num>
  <w:num w:numId="15">
    <w:abstractNumId w:val="22"/>
  </w:num>
  <w:num w:numId="16">
    <w:abstractNumId w:val="18"/>
  </w:num>
  <w:num w:numId="17">
    <w:abstractNumId w:val="19"/>
  </w:num>
  <w:num w:numId="18">
    <w:abstractNumId w:val="23"/>
  </w:num>
  <w:num w:numId="19">
    <w:abstractNumId w:val="24"/>
  </w:num>
  <w:num w:numId="20">
    <w:abstractNumId w:val="12"/>
  </w:num>
  <w:num w:numId="21">
    <w:abstractNumId w:val="32"/>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34"/>
  </w:num>
  <w:num w:numId="26">
    <w:abstractNumId w:val="13"/>
  </w:num>
  <w:num w:numId="27">
    <w:abstractNumId w:val="30"/>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26"/>
  </w:num>
  <w:num w:numId="31">
    <w:abstractNumId w:val="28"/>
    <w:lvlOverride w:ilvl="0">
      <w:lvl w:ilvl="0">
        <w:numFmt w:val="decimal"/>
        <w:lvlText w:val=""/>
        <w:lvlJc w:val="left"/>
      </w:lvl>
    </w:lvlOverride>
    <w:lvlOverride w:ilvl="1">
      <w:lvl w:ilvl="1">
        <w:start w:val="1"/>
        <w:numFmt w:val="decimal"/>
        <w:lvlText w:val="%1.%2"/>
        <w:lvlJc w:val="left"/>
        <w:pPr>
          <w:ind w:left="567"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num>
  <w:num w:numId="32">
    <w:abstractNumId w:val="25"/>
  </w:num>
  <w:num w:numId="33">
    <w:abstractNumId w:val="32"/>
    <w:lvlOverride w:ilvl="0">
      <w:startOverride w:val="1"/>
    </w:lvlOverride>
  </w:num>
  <w:num w:numId="34">
    <w:abstractNumId w:val="15"/>
  </w:num>
  <w:num w:numId="35">
    <w:abstractNumId w:val="16"/>
  </w:num>
  <w:num w:numId="36">
    <w:abstractNumId w:val="17"/>
  </w:num>
  <w:num w:numId="37">
    <w:abstractNumId w:val="21"/>
  </w:num>
  <w:num w:numId="38">
    <w:abstractNumId w:val="11"/>
  </w:num>
  <w:num w:numId="39">
    <w:abstractNumId w:val="17"/>
  </w:num>
  <w:num w:numId="40">
    <w:abstractNumId w:val="11"/>
  </w:num>
  <w:num w:numId="41">
    <w:abstractNumId w:val="11"/>
  </w:num>
  <w:num w:numId="42">
    <w:abstractNumId w:val="27"/>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attachedTemplate r:id="rId1"/>
  <w:defaultTabStop w:val="720"/>
  <w:drawingGridHorizontalSpacing w:val="110"/>
  <w:drawingGridVerticalSpacing w:val="299"/>
  <w:displayHorizont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C33"/>
    <w:rsid w:val="00000B46"/>
    <w:rsid w:val="000114DB"/>
    <w:rsid w:val="00016C5D"/>
    <w:rsid w:val="0004494C"/>
    <w:rsid w:val="000504C9"/>
    <w:rsid w:val="000525CF"/>
    <w:rsid w:val="00053D17"/>
    <w:rsid w:val="00055D61"/>
    <w:rsid w:val="00067687"/>
    <w:rsid w:val="00090A12"/>
    <w:rsid w:val="000A25DB"/>
    <w:rsid w:val="000A504E"/>
    <w:rsid w:val="000D1647"/>
    <w:rsid w:val="000D1DCC"/>
    <w:rsid w:val="000D4C7F"/>
    <w:rsid w:val="000D7FF9"/>
    <w:rsid w:val="000E0152"/>
    <w:rsid w:val="000F202B"/>
    <w:rsid w:val="00102405"/>
    <w:rsid w:val="00145BFE"/>
    <w:rsid w:val="00171D2C"/>
    <w:rsid w:val="00184465"/>
    <w:rsid w:val="0019756C"/>
    <w:rsid w:val="001C35EA"/>
    <w:rsid w:val="001C6F01"/>
    <w:rsid w:val="001D34FF"/>
    <w:rsid w:val="0025040A"/>
    <w:rsid w:val="00250F05"/>
    <w:rsid w:val="002522FA"/>
    <w:rsid w:val="002A4063"/>
    <w:rsid w:val="002E288D"/>
    <w:rsid w:val="002F74EF"/>
    <w:rsid w:val="00302F31"/>
    <w:rsid w:val="00317277"/>
    <w:rsid w:val="003206EB"/>
    <w:rsid w:val="00336521"/>
    <w:rsid w:val="003462E5"/>
    <w:rsid w:val="00351758"/>
    <w:rsid w:val="00357FA7"/>
    <w:rsid w:val="0038187C"/>
    <w:rsid w:val="00385ECD"/>
    <w:rsid w:val="003A70FB"/>
    <w:rsid w:val="003D5CBE"/>
    <w:rsid w:val="003F03C7"/>
    <w:rsid w:val="0041355D"/>
    <w:rsid w:val="00440AEF"/>
    <w:rsid w:val="00494409"/>
    <w:rsid w:val="004A3A13"/>
    <w:rsid w:val="00501E3E"/>
    <w:rsid w:val="005039BB"/>
    <w:rsid w:val="00505413"/>
    <w:rsid w:val="005156F0"/>
    <w:rsid w:val="00522045"/>
    <w:rsid w:val="00525767"/>
    <w:rsid w:val="00545506"/>
    <w:rsid w:val="005506D9"/>
    <w:rsid w:val="00557E59"/>
    <w:rsid w:val="00586ECB"/>
    <w:rsid w:val="0059405E"/>
    <w:rsid w:val="005C1D59"/>
    <w:rsid w:val="005E1221"/>
    <w:rsid w:val="005E2599"/>
    <w:rsid w:val="0061406E"/>
    <w:rsid w:val="00620B01"/>
    <w:rsid w:val="00626DC4"/>
    <w:rsid w:val="00632BC4"/>
    <w:rsid w:val="00632CF8"/>
    <w:rsid w:val="006361AA"/>
    <w:rsid w:val="00636447"/>
    <w:rsid w:val="0063792E"/>
    <w:rsid w:val="006437BB"/>
    <w:rsid w:val="006451D5"/>
    <w:rsid w:val="006929B2"/>
    <w:rsid w:val="006A03A6"/>
    <w:rsid w:val="006A0AB6"/>
    <w:rsid w:val="006A16AA"/>
    <w:rsid w:val="006A37E6"/>
    <w:rsid w:val="006B5983"/>
    <w:rsid w:val="006D0187"/>
    <w:rsid w:val="006D2F3A"/>
    <w:rsid w:val="00702626"/>
    <w:rsid w:val="00707C0D"/>
    <w:rsid w:val="007318B8"/>
    <w:rsid w:val="00733E0B"/>
    <w:rsid w:val="0074036D"/>
    <w:rsid w:val="00740A4F"/>
    <w:rsid w:val="00745611"/>
    <w:rsid w:val="007530B6"/>
    <w:rsid w:val="00757AEB"/>
    <w:rsid w:val="00770C33"/>
    <w:rsid w:val="00794638"/>
    <w:rsid w:val="00795D61"/>
    <w:rsid w:val="007A05EF"/>
    <w:rsid w:val="007C08AC"/>
    <w:rsid w:val="007C1904"/>
    <w:rsid w:val="007C593C"/>
    <w:rsid w:val="007E51B2"/>
    <w:rsid w:val="007F577F"/>
    <w:rsid w:val="007F74FA"/>
    <w:rsid w:val="00840E7D"/>
    <w:rsid w:val="00880233"/>
    <w:rsid w:val="00882006"/>
    <w:rsid w:val="008D5297"/>
    <w:rsid w:val="009056D3"/>
    <w:rsid w:val="00950619"/>
    <w:rsid w:val="00964510"/>
    <w:rsid w:val="00981D3A"/>
    <w:rsid w:val="00981F60"/>
    <w:rsid w:val="00997B82"/>
    <w:rsid w:val="00997FFE"/>
    <w:rsid w:val="009E1896"/>
    <w:rsid w:val="00A01B97"/>
    <w:rsid w:val="00A06EE8"/>
    <w:rsid w:val="00A14058"/>
    <w:rsid w:val="00A33073"/>
    <w:rsid w:val="00A36FFC"/>
    <w:rsid w:val="00A47090"/>
    <w:rsid w:val="00A47FB8"/>
    <w:rsid w:val="00A923CF"/>
    <w:rsid w:val="00AA7495"/>
    <w:rsid w:val="00AD466E"/>
    <w:rsid w:val="00AD7EFA"/>
    <w:rsid w:val="00AF1654"/>
    <w:rsid w:val="00AF458D"/>
    <w:rsid w:val="00B07D82"/>
    <w:rsid w:val="00B2774E"/>
    <w:rsid w:val="00B439CF"/>
    <w:rsid w:val="00B52E48"/>
    <w:rsid w:val="00B61DA5"/>
    <w:rsid w:val="00B66EF5"/>
    <w:rsid w:val="00B75D6A"/>
    <w:rsid w:val="00B871CA"/>
    <w:rsid w:val="00BA5F90"/>
    <w:rsid w:val="00BB2A02"/>
    <w:rsid w:val="00BE2F6A"/>
    <w:rsid w:val="00C0273D"/>
    <w:rsid w:val="00C06E4D"/>
    <w:rsid w:val="00C10675"/>
    <w:rsid w:val="00C14987"/>
    <w:rsid w:val="00C155D4"/>
    <w:rsid w:val="00C24785"/>
    <w:rsid w:val="00C32BA5"/>
    <w:rsid w:val="00C42DCB"/>
    <w:rsid w:val="00C51F55"/>
    <w:rsid w:val="00C5530B"/>
    <w:rsid w:val="00C625EC"/>
    <w:rsid w:val="00C64298"/>
    <w:rsid w:val="00C711ED"/>
    <w:rsid w:val="00C766D8"/>
    <w:rsid w:val="00C82613"/>
    <w:rsid w:val="00C85DC4"/>
    <w:rsid w:val="00C971A5"/>
    <w:rsid w:val="00CA6F9C"/>
    <w:rsid w:val="00CC36E5"/>
    <w:rsid w:val="00CC7F13"/>
    <w:rsid w:val="00D0315C"/>
    <w:rsid w:val="00D14EA9"/>
    <w:rsid w:val="00D45A0F"/>
    <w:rsid w:val="00D73576"/>
    <w:rsid w:val="00D75122"/>
    <w:rsid w:val="00D87B88"/>
    <w:rsid w:val="00D96907"/>
    <w:rsid w:val="00D97362"/>
    <w:rsid w:val="00DA2435"/>
    <w:rsid w:val="00DB7903"/>
    <w:rsid w:val="00DD3D08"/>
    <w:rsid w:val="00DE23CB"/>
    <w:rsid w:val="00DE32A2"/>
    <w:rsid w:val="00E16113"/>
    <w:rsid w:val="00E23866"/>
    <w:rsid w:val="00E24D88"/>
    <w:rsid w:val="00E53D2E"/>
    <w:rsid w:val="00E54361"/>
    <w:rsid w:val="00E56483"/>
    <w:rsid w:val="00E93546"/>
    <w:rsid w:val="00E95251"/>
    <w:rsid w:val="00E96287"/>
    <w:rsid w:val="00EA3982"/>
    <w:rsid w:val="00ED53C4"/>
    <w:rsid w:val="00F322B3"/>
    <w:rsid w:val="00F437E4"/>
    <w:rsid w:val="00F47500"/>
    <w:rsid w:val="00F63C51"/>
    <w:rsid w:val="00F853DC"/>
    <w:rsid w:val="00F96E5B"/>
    <w:rsid w:val="00FA133F"/>
    <w:rsid w:val="00FB71E4"/>
    <w:rsid w:val="00FD49D0"/>
    <w:rsid w:val="00FF0C9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43F89F06"/>
  <w15:docId w15:val="{B376431C-B3E2-4B20-AB42-A157ACE83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Theme="minorEastAsia" w:hAnsi="Century Gothic" w:cstheme="minorBidi"/>
        <w:color w:val="000000" w:themeColor="text1"/>
        <w:sz w:val="22"/>
        <w:szCs w:val="22"/>
        <w:lang w:val="en-AU" w:eastAsia="ja-JP"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C33"/>
    <w:pPr>
      <w:spacing w:line="276" w:lineRule="auto"/>
    </w:pPr>
  </w:style>
  <w:style w:type="paragraph" w:styleId="Heading1">
    <w:name w:val="heading 1"/>
    <w:basedOn w:val="Normal"/>
    <w:next w:val="Normal"/>
    <w:link w:val="Heading1Char"/>
    <w:autoRedefine/>
    <w:uiPriority w:val="9"/>
    <w:rsid w:val="00D97362"/>
    <w:pPr>
      <w:keepNext/>
      <w:keepLines/>
      <w:spacing w:after="0" w:line="240" w:lineRule="auto"/>
      <w:outlineLvl w:val="0"/>
    </w:pPr>
    <w:rPr>
      <w:rFonts w:eastAsiaTheme="majorEastAsia" w:cstheme="majorBidi"/>
      <w:bCs/>
      <w:color w:val="00B4CD" w:themeColor="text2"/>
      <w:sz w:val="32"/>
      <w:szCs w:val="32"/>
    </w:rPr>
  </w:style>
  <w:style w:type="paragraph" w:styleId="Heading2">
    <w:name w:val="heading 2"/>
    <w:basedOn w:val="Normal"/>
    <w:next w:val="Normal"/>
    <w:link w:val="Heading2Char"/>
    <w:autoRedefine/>
    <w:uiPriority w:val="9"/>
    <w:unhideWhenUsed/>
    <w:rsid w:val="00D97362"/>
    <w:pPr>
      <w:keepNext/>
      <w:keepLines/>
      <w:spacing w:line="240" w:lineRule="auto"/>
      <w:outlineLvl w:val="1"/>
    </w:pPr>
    <w:rPr>
      <w:rFonts w:eastAsiaTheme="majorEastAsia" w:cstheme="majorBidi"/>
      <w:bCs/>
      <w:color w:val="00B4CD" w:themeColor="text2"/>
      <w:sz w:val="28"/>
      <w:szCs w:val="26"/>
    </w:rPr>
  </w:style>
  <w:style w:type="paragraph" w:styleId="Heading3">
    <w:name w:val="heading 3"/>
    <w:basedOn w:val="Normal"/>
    <w:next w:val="Normal"/>
    <w:link w:val="Heading3Char"/>
    <w:autoRedefine/>
    <w:uiPriority w:val="9"/>
    <w:unhideWhenUsed/>
    <w:rsid w:val="00D97362"/>
    <w:pPr>
      <w:keepNext/>
      <w:keepLines/>
      <w:outlineLvl w:val="2"/>
    </w:pPr>
    <w:rPr>
      <w:rFonts w:eastAsiaTheme="majorEastAsia" w:cstheme="majorBidi"/>
      <w:bCs/>
    </w:rPr>
  </w:style>
  <w:style w:type="paragraph" w:styleId="Heading4">
    <w:name w:val="heading 4"/>
    <w:basedOn w:val="Normal"/>
    <w:next w:val="Normal"/>
    <w:link w:val="Heading4Char"/>
    <w:autoRedefine/>
    <w:uiPriority w:val="9"/>
    <w:unhideWhenUsed/>
    <w:rsid w:val="00D97362"/>
    <w:pPr>
      <w:keepNext/>
      <w:keepLines/>
      <w:outlineLvl w:val="3"/>
    </w:pPr>
    <w:rPr>
      <w:rFonts w:eastAsiaTheme="majorEastAsia" w:cstheme="majorBidi"/>
      <w:b/>
      <w:bCs/>
      <w:i/>
      <w:iCs/>
      <w:color w:val="4D4883" w:themeColor="accent1"/>
    </w:rPr>
  </w:style>
  <w:style w:type="paragraph" w:styleId="Heading5">
    <w:name w:val="heading 5"/>
    <w:basedOn w:val="Normal"/>
    <w:next w:val="Normal"/>
    <w:link w:val="Heading5Char"/>
    <w:autoRedefine/>
    <w:uiPriority w:val="9"/>
    <w:semiHidden/>
    <w:unhideWhenUsed/>
    <w:rsid w:val="00D97362"/>
    <w:pPr>
      <w:keepNext/>
      <w:keepLines/>
      <w:outlineLvl w:val="4"/>
    </w:pPr>
    <w:rPr>
      <w:rFonts w:eastAsiaTheme="majorEastAsia" w:cstheme="majorBidi"/>
      <w:color w:val="2624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B257B"/>
    <w:rPr>
      <w:rFonts w:ascii="Lucida Grande" w:hAnsi="Lucida Grande"/>
    </w:rPr>
  </w:style>
  <w:style w:type="paragraph" w:styleId="Header">
    <w:name w:val="header"/>
    <w:basedOn w:val="Normal"/>
    <w:link w:val="HeaderChar"/>
    <w:autoRedefine/>
    <w:uiPriority w:val="99"/>
    <w:unhideWhenUsed/>
    <w:rsid w:val="00794638"/>
    <w:pPr>
      <w:tabs>
        <w:tab w:val="center" w:pos="4320"/>
        <w:tab w:val="right" w:pos="8640"/>
      </w:tabs>
      <w:spacing w:after="0" w:line="720" w:lineRule="auto"/>
    </w:pPr>
    <w:rPr>
      <w:noProof/>
      <w:lang w:val="en-US" w:eastAsia="en-US"/>
    </w:rPr>
  </w:style>
  <w:style w:type="character" w:customStyle="1" w:styleId="HeaderChar">
    <w:name w:val="Header Char"/>
    <w:basedOn w:val="DefaultParagraphFont"/>
    <w:link w:val="Header"/>
    <w:uiPriority w:val="99"/>
    <w:rsid w:val="00794638"/>
    <w:rPr>
      <w:rFonts w:ascii="Century Gothic" w:hAnsi="Century Gothic"/>
      <w:noProof/>
      <w:sz w:val="22"/>
      <w:szCs w:val="24"/>
      <w:lang w:val="en-US" w:eastAsia="en-US"/>
    </w:rPr>
  </w:style>
  <w:style w:type="paragraph" w:styleId="Footer">
    <w:name w:val="footer"/>
    <w:basedOn w:val="BasicParagraph"/>
    <w:link w:val="FooterChar"/>
    <w:autoRedefine/>
    <w:uiPriority w:val="99"/>
    <w:unhideWhenUsed/>
    <w:rsid w:val="00794638"/>
    <w:pPr>
      <w:tabs>
        <w:tab w:val="left" w:pos="2552"/>
        <w:tab w:val="left" w:pos="2722"/>
        <w:tab w:val="left" w:pos="4820"/>
        <w:tab w:val="left" w:pos="5103"/>
      </w:tabs>
      <w:suppressAutoHyphens/>
    </w:pPr>
    <w:rPr>
      <w:rFonts w:cs="Gotham-Book"/>
      <w:color w:val="00B4CD" w:themeColor="text2"/>
      <w:kern w:val="20"/>
      <w:sz w:val="16"/>
      <w:szCs w:val="16"/>
    </w:rPr>
  </w:style>
  <w:style w:type="character" w:customStyle="1" w:styleId="FooterChar">
    <w:name w:val="Footer Char"/>
    <w:basedOn w:val="DefaultParagraphFont"/>
    <w:link w:val="Footer"/>
    <w:uiPriority w:val="99"/>
    <w:rsid w:val="00794638"/>
    <w:rPr>
      <w:rFonts w:ascii="Century Gothic" w:hAnsi="Century Gothic" w:cs="Gotham-Book"/>
      <w:color w:val="00B4CD" w:themeColor="text2"/>
      <w:kern w:val="20"/>
      <w:sz w:val="16"/>
      <w:szCs w:val="16"/>
      <w:lang w:val="en-US"/>
    </w:rPr>
  </w:style>
  <w:style w:type="paragraph" w:customStyle="1" w:styleId="BasicParagraph">
    <w:name w:val="[Basic Paragraph]"/>
    <w:basedOn w:val="Normal"/>
    <w:autoRedefine/>
    <w:uiPriority w:val="99"/>
    <w:rsid w:val="00794638"/>
    <w:pPr>
      <w:widowControl w:val="0"/>
      <w:autoSpaceDE w:val="0"/>
      <w:autoSpaceDN w:val="0"/>
      <w:adjustRightInd w:val="0"/>
      <w:textAlignment w:val="center"/>
    </w:pPr>
    <w:rPr>
      <w:rFonts w:cs="Times-Roman"/>
      <w:color w:val="000000"/>
      <w:lang w:val="en-US"/>
    </w:rPr>
  </w:style>
  <w:style w:type="character" w:styleId="Hyperlink">
    <w:name w:val="Hyperlink"/>
    <w:basedOn w:val="DefaultParagraphFont"/>
    <w:uiPriority w:val="99"/>
    <w:unhideWhenUsed/>
    <w:rsid w:val="00AA7495"/>
    <w:rPr>
      <w:rFonts w:ascii="Century Gothic" w:hAnsi="Century Gothic"/>
      <w:color w:val="00B4CD" w:themeColor="text2"/>
      <w:sz w:val="20"/>
      <w:u w:val="single"/>
    </w:rPr>
  </w:style>
  <w:style w:type="character" w:customStyle="1" w:styleId="Heading1Char">
    <w:name w:val="Heading 1 Char"/>
    <w:basedOn w:val="DefaultParagraphFont"/>
    <w:link w:val="Heading1"/>
    <w:uiPriority w:val="9"/>
    <w:rsid w:val="00D97362"/>
    <w:rPr>
      <w:rFonts w:ascii="Century Gothic" w:eastAsiaTheme="majorEastAsia" w:hAnsi="Century Gothic" w:cstheme="majorBidi"/>
      <w:bCs/>
      <w:color w:val="00B4CD" w:themeColor="text2"/>
      <w:sz w:val="32"/>
      <w:szCs w:val="32"/>
    </w:rPr>
  </w:style>
  <w:style w:type="character" w:customStyle="1" w:styleId="Heading2Char">
    <w:name w:val="Heading 2 Char"/>
    <w:basedOn w:val="DefaultParagraphFont"/>
    <w:link w:val="Heading2"/>
    <w:uiPriority w:val="9"/>
    <w:rsid w:val="00D97362"/>
    <w:rPr>
      <w:rFonts w:ascii="Century Gothic" w:eastAsiaTheme="majorEastAsia" w:hAnsi="Century Gothic" w:cstheme="majorBidi"/>
      <w:bCs/>
      <w:color w:val="00B4CD" w:themeColor="text2"/>
      <w:sz w:val="28"/>
      <w:szCs w:val="26"/>
    </w:rPr>
  </w:style>
  <w:style w:type="paragraph" w:styleId="Title">
    <w:name w:val="Title"/>
    <w:basedOn w:val="Normal"/>
    <w:next w:val="Normal"/>
    <w:link w:val="TitleChar"/>
    <w:autoRedefine/>
    <w:uiPriority w:val="10"/>
    <w:rsid w:val="00794638"/>
    <w:rPr>
      <w:rFonts w:eastAsiaTheme="majorEastAsia" w:cstheme="majorBidi"/>
      <w:color w:val="00B4CD" w:themeColor="text2"/>
      <w:spacing w:val="5"/>
      <w:kern w:val="28"/>
      <w:sz w:val="44"/>
      <w:szCs w:val="44"/>
    </w:rPr>
  </w:style>
  <w:style w:type="character" w:customStyle="1" w:styleId="TitleChar">
    <w:name w:val="Title Char"/>
    <w:basedOn w:val="DefaultParagraphFont"/>
    <w:link w:val="Title"/>
    <w:uiPriority w:val="10"/>
    <w:rsid w:val="00794638"/>
    <w:rPr>
      <w:rFonts w:ascii="Century Gothic" w:eastAsiaTheme="majorEastAsia" w:hAnsi="Century Gothic" w:cstheme="majorBidi"/>
      <w:color w:val="00B4CD" w:themeColor="text2"/>
      <w:spacing w:val="5"/>
      <w:kern w:val="28"/>
      <w:sz w:val="44"/>
      <w:szCs w:val="44"/>
    </w:rPr>
  </w:style>
  <w:style w:type="paragraph" w:styleId="Subtitle">
    <w:name w:val="Subtitle"/>
    <w:basedOn w:val="Normal"/>
    <w:next w:val="Normal"/>
    <w:link w:val="SubtitleChar"/>
    <w:autoRedefine/>
    <w:uiPriority w:val="11"/>
    <w:rsid w:val="00794638"/>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94638"/>
    <w:rPr>
      <w:rFonts w:ascii="Century Gothic" w:eastAsiaTheme="majorEastAsia" w:hAnsi="Century Gothic" w:cstheme="majorBidi"/>
      <w:iCs/>
      <w:spacing w:val="15"/>
      <w:sz w:val="22"/>
      <w:szCs w:val="24"/>
    </w:rPr>
  </w:style>
  <w:style w:type="paragraph" w:styleId="BodyText">
    <w:name w:val="Body Text"/>
    <w:basedOn w:val="BasicParagraph"/>
    <w:link w:val="BodyTextChar"/>
    <w:autoRedefine/>
    <w:uiPriority w:val="99"/>
    <w:unhideWhenUsed/>
    <w:rsid w:val="00794638"/>
    <w:rPr>
      <w:rFonts w:cs="Gotham-Book"/>
      <w:kern w:val="24"/>
    </w:rPr>
  </w:style>
  <w:style w:type="character" w:customStyle="1" w:styleId="BodyTextChar">
    <w:name w:val="Body Text Char"/>
    <w:basedOn w:val="DefaultParagraphFont"/>
    <w:link w:val="BodyText"/>
    <w:uiPriority w:val="99"/>
    <w:rsid w:val="00794638"/>
    <w:rPr>
      <w:rFonts w:ascii="Century Gothic" w:hAnsi="Century Gothic" w:cs="Gotham-Book"/>
      <w:color w:val="000000"/>
      <w:kern w:val="24"/>
      <w:sz w:val="22"/>
      <w:lang w:val="en-US"/>
    </w:rPr>
  </w:style>
  <w:style w:type="paragraph" w:styleId="BodyTextFirstIndent">
    <w:name w:val="Body Text First Indent"/>
    <w:basedOn w:val="BodyText"/>
    <w:link w:val="BodyTextFirstIndentChar"/>
    <w:autoRedefine/>
    <w:uiPriority w:val="99"/>
    <w:unhideWhenUsed/>
    <w:rsid w:val="00794638"/>
    <w:pPr>
      <w:widowControl/>
      <w:autoSpaceDE/>
      <w:autoSpaceDN/>
      <w:adjustRightInd/>
      <w:ind w:firstLine="357"/>
      <w:textAlignment w:val="auto"/>
    </w:pPr>
    <w:rPr>
      <w:rFonts w:cstheme="minorBidi"/>
      <w:color w:val="000000" w:themeColor="text1"/>
      <w:kern w:val="0"/>
      <w:szCs w:val="24"/>
      <w:lang w:val="en-AU"/>
    </w:rPr>
  </w:style>
  <w:style w:type="character" w:customStyle="1" w:styleId="BodyTextFirstIndentChar">
    <w:name w:val="Body Text First Indent Char"/>
    <w:basedOn w:val="BodyTextChar"/>
    <w:link w:val="BodyTextFirstIndent"/>
    <w:uiPriority w:val="99"/>
    <w:rsid w:val="00794638"/>
    <w:rPr>
      <w:rFonts w:ascii="Century Gothic" w:hAnsi="Century Gothic" w:cs="Gotham-Book"/>
      <w:color w:val="000000"/>
      <w:kern w:val="24"/>
      <w:sz w:val="22"/>
      <w:szCs w:val="24"/>
      <w:lang w:val="en-US"/>
    </w:rPr>
  </w:style>
  <w:style w:type="table" w:styleId="TableGrid">
    <w:name w:val="Table Grid"/>
    <w:basedOn w:val="TableNormal"/>
    <w:uiPriority w:val="59"/>
    <w:rsid w:val="00795D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7362"/>
    <w:rPr>
      <w:rFonts w:ascii="Century Gothic" w:eastAsiaTheme="majorEastAsia" w:hAnsi="Century Gothic" w:cstheme="majorBidi"/>
      <w:bCs/>
      <w:sz w:val="22"/>
      <w:szCs w:val="24"/>
    </w:rPr>
  </w:style>
  <w:style w:type="paragraph" w:styleId="List2">
    <w:name w:val="List 2"/>
    <w:basedOn w:val="Normal"/>
    <w:autoRedefine/>
    <w:uiPriority w:val="99"/>
    <w:unhideWhenUsed/>
    <w:rsid w:val="00794638"/>
    <w:pPr>
      <w:tabs>
        <w:tab w:val="left" w:pos="680"/>
      </w:tabs>
      <w:ind w:left="681" w:hanging="397"/>
    </w:pPr>
  </w:style>
  <w:style w:type="paragraph" w:styleId="List">
    <w:name w:val="List"/>
    <w:basedOn w:val="Normal"/>
    <w:autoRedefine/>
    <w:uiPriority w:val="99"/>
    <w:unhideWhenUsed/>
    <w:rsid w:val="00794638"/>
    <w:pPr>
      <w:ind w:left="284" w:hanging="284"/>
    </w:pPr>
  </w:style>
  <w:style w:type="paragraph" w:styleId="List3">
    <w:name w:val="List 3"/>
    <w:basedOn w:val="Normal"/>
    <w:uiPriority w:val="99"/>
    <w:semiHidden/>
    <w:unhideWhenUsed/>
    <w:rsid w:val="003F03C7"/>
    <w:pPr>
      <w:tabs>
        <w:tab w:val="left" w:pos="1701"/>
      </w:tabs>
      <w:ind w:left="1077" w:hanging="397"/>
      <w:contextualSpacing/>
    </w:pPr>
  </w:style>
  <w:style w:type="character" w:styleId="IntenseEmphasis">
    <w:name w:val="Intense Emphasis"/>
    <w:basedOn w:val="DefaultParagraphFont"/>
    <w:uiPriority w:val="21"/>
    <w:rsid w:val="00794638"/>
    <w:rPr>
      <w:rFonts w:ascii="Century Gothic" w:hAnsi="Century Gothic"/>
      <w:b/>
      <w:bCs/>
      <w:i/>
      <w:iCs/>
      <w:color w:val="000000" w:themeColor="text1"/>
      <w:sz w:val="22"/>
    </w:rPr>
  </w:style>
  <w:style w:type="paragraph" w:styleId="IntenseQuote">
    <w:name w:val="Intense Quote"/>
    <w:basedOn w:val="Normal"/>
    <w:next w:val="Normal"/>
    <w:link w:val="IntenseQuoteChar"/>
    <w:autoRedefine/>
    <w:uiPriority w:val="99"/>
    <w:rsid w:val="00794638"/>
    <w:pPr>
      <w:pBdr>
        <w:bottom w:val="single" w:sz="4" w:space="4" w:color="auto"/>
      </w:pBdr>
      <w:ind w:left="936" w:right="936"/>
    </w:pPr>
    <w:rPr>
      <w:b/>
      <w:bCs/>
      <w:i/>
      <w:iCs/>
    </w:rPr>
  </w:style>
  <w:style w:type="character" w:customStyle="1" w:styleId="IntenseQuoteChar">
    <w:name w:val="Intense Quote Char"/>
    <w:basedOn w:val="DefaultParagraphFont"/>
    <w:link w:val="IntenseQuote"/>
    <w:uiPriority w:val="99"/>
    <w:rsid w:val="00794638"/>
    <w:rPr>
      <w:rFonts w:ascii="Century Gothic" w:hAnsi="Century Gothic"/>
      <w:b/>
      <w:bCs/>
      <w:i/>
      <w:iCs/>
      <w:sz w:val="22"/>
      <w:szCs w:val="24"/>
    </w:rPr>
  </w:style>
  <w:style w:type="character" w:styleId="SubtleReference">
    <w:name w:val="Subtle Reference"/>
    <w:basedOn w:val="DefaultParagraphFont"/>
    <w:uiPriority w:val="31"/>
    <w:rsid w:val="00794638"/>
    <w:rPr>
      <w:rFonts w:ascii="Century Gothic" w:hAnsi="Century Gothic"/>
      <w:smallCaps/>
      <w:color w:val="000000" w:themeColor="text1"/>
      <w:u w:val="single"/>
      <w:bdr w:val="none" w:sz="0" w:space="0" w:color="auto"/>
    </w:rPr>
  </w:style>
  <w:style w:type="character" w:styleId="IntenseReference">
    <w:name w:val="Intense Reference"/>
    <w:basedOn w:val="DefaultParagraphFont"/>
    <w:uiPriority w:val="32"/>
    <w:rsid w:val="00794638"/>
    <w:rPr>
      <w:rFonts w:ascii="Century Gothic" w:hAnsi="Century Gothic"/>
      <w:b/>
      <w:bCs/>
      <w:smallCaps/>
      <w:color w:val="000000" w:themeColor="text1"/>
      <w:spacing w:val="5"/>
      <w:u w:val="single"/>
    </w:rPr>
  </w:style>
  <w:style w:type="paragraph" w:customStyle="1" w:styleId="LPLCTitle">
    <w:name w:val="LPLC Title"/>
    <w:basedOn w:val="Title"/>
    <w:autoRedefine/>
    <w:qFormat/>
    <w:rsid w:val="00D97362"/>
  </w:style>
  <w:style w:type="paragraph" w:customStyle="1" w:styleId="LPLCBodyText">
    <w:name w:val="LPLC Body Text"/>
    <w:basedOn w:val="BodyText"/>
    <w:link w:val="LPLCBodyTextChar"/>
    <w:autoRedefine/>
    <w:qFormat/>
    <w:rsid w:val="00BE2F6A"/>
  </w:style>
  <w:style w:type="paragraph" w:customStyle="1" w:styleId="LPLCHeading2">
    <w:name w:val="LPLC Heading 2"/>
    <w:basedOn w:val="Heading2"/>
    <w:autoRedefine/>
    <w:qFormat/>
    <w:rsid w:val="005039BB"/>
    <w:pPr>
      <w:keepNext w:val="0"/>
      <w:keepLines w:val="0"/>
    </w:pPr>
  </w:style>
  <w:style w:type="paragraph" w:customStyle="1" w:styleId="LPLCHeading1">
    <w:name w:val="LPLC Heading 1"/>
    <w:basedOn w:val="Heading1"/>
    <w:autoRedefine/>
    <w:qFormat/>
    <w:rsid w:val="005039BB"/>
  </w:style>
  <w:style w:type="paragraph" w:customStyle="1" w:styleId="LPLCHeading3">
    <w:name w:val="LPLC Heading 3"/>
    <w:basedOn w:val="Heading3"/>
    <w:autoRedefine/>
    <w:qFormat/>
    <w:rsid w:val="00AA7495"/>
    <w:pPr>
      <w:spacing w:line="240" w:lineRule="auto"/>
    </w:pPr>
    <w:rPr>
      <w:sz w:val="24"/>
    </w:rPr>
  </w:style>
  <w:style w:type="character" w:customStyle="1" w:styleId="Heading4Char">
    <w:name w:val="Heading 4 Char"/>
    <w:basedOn w:val="DefaultParagraphFont"/>
    <w:link w:val="Heading4"/>
    <w:uiPriority w:val="9"/>
    <w:rsid w:val="00D97362"/>
    <w:rPr>
      <w:rFonts w:ascii="Century Gothic" w:eastAsiaTheme="majorEastAsia" w:hAnsi="Century Gothic" w:cstheme="majorBidi"/>
      <w:b/>
      <w:bCs/>
      <w:i/>
      <w:iCs/>
      <w:color w:val="4D4883" w:themeColor="accent1"/>
      <w:sz w:val="22"/>
      <w:szCs w:val="24"/>
    </w:rPr>
  </w:style>
  <w:style w:type="paragraph" w:customStyle="1" w:styleId="LPLCHeading4">
    <w:name w:val="LPLC Heading 4"/>
    <w:basedOn w:val="Heading4"/>
    <w:autoRedefine/>
    <w:qFormat/>
    <w:rsid w:val="00AA7495"/>
    <w:pPr>
      <w:spacing w:line="240" w:lineRule="auto"/>
    </w:pPr>
    <w:rPr>
      <w:b w:val="0"/>
      <w:color w:val="auto"/>
    </w:rPr>
  </w:style>
  <w:style w:type="paragraph" w:customStyle="1" w:styleId="LPLCSecondLevelList">
    <w:name w:val="LPLC Second Level List"/>
    <w:basedOn w:val="Normal"/>
    <w:autoRedefine/>
    <w:qFormat/>
    <w:rsid w:val="00AA7495"/>
    <w:pPr>
      <w:numPr>
        <w:numId w:val="21"/>
      </w:numPr>
      <w:ind w:left="1134" w:hanging="567"/>
    </w:pPr>
  </w:style>
  <w:style w:type="paragraph" w:customStyle="1" w:styleId="LPLCSubtitle">
    <w:name w:val="LPLC Subtitle"/>
    <w:basedOn w:val="Subtitle"/>
    <w:autoRedefine/>
    <w:qFormat/>
    <w:rsid w:val="00AA7495"/>
    <w:pPr>
      <w:spacing w:line="240" w:lineRule="auto"/>
    </w:pPr>
  </w:style>
  <w:style w:type="paragraph" w:customStyle="1" w:styleId="LPLCFooter">
    <w:name w:val="LPLC Footer"/>
    <w:basedOn w:val="Footer"/>
    <w:autoRedefine/>
    <w:qFormat/>
    <w:rsid w:val="005039BB"/>
    <w:pPr>
      <w:tabs>
        <w:tab w:val="clear" w:pos="2552"/>
        <w:tab w:val="clear" w:pos="2722"/>
        <w:tab w:val="clear" w:pos="4820"/>
        <w:tab w:val="clear" w:pos="5103"/>
      </w:tabs>
      <w:spacing w:line="240" w:lineRule="auto"/>
      <w:ind w:right="-714"/>
    </w:pPr>
  </w:style>
  <w:style w:type="paragraph" w:customStyle="1" w:styleId="LPLCHeader">
    <w:name w:val="LPLC Header"/>
    <w:basedOn w:val="Header"/>
    <w:autoRedefine/>
    <w:qFormat/>
    <w:rsid w:val="005039BB"/>
  </w:style>
  <w:style w:type="paragraph" w:customStyle="1" w:styleId="LPLCThirdLevelList">
    <w:name w:val="LPLC Third Level List"/>
    <w:basedOn w:val="Normal"/>
    <w:autoRedefine/>
    <w:qFormat/>
    <w:rsid w:val="00D97362"/>
    <w:pPr>
      <w:numPr>
        <w:numId w:val="24"/>
      </w:numPr>
      <w:tabs>
        <w:tab w:val="left" w:pos="1080"/>
      </w:tabs>
      <w:ind w:left="1588" w:hanging="454"/>
    </w:pPr>
  </w:style>
  <w:style w:type="character" w:styleId="PlaceholderText">
    <w:name w:val="Placeholder Text"/>
    <w:basedOn w:val="DefaultParagraphFont"/>
    <w:uiPriority w:val="99"/>
    <w:semiHidden/>
    <w:rsid w:val="00250F05"/>
    <w:rPr>
      <w:color w:val="808080"/>
    </w:rPr>
  </w:style>
  <w:style w:type="paragraph" w:customStyle="1" w:styleId="LPLCBodyTextBold">
    <w:name w:val="LPLC Body Text Bold"/>
    <w:basedOn w:val="LPLCBodyText"/>
    <w:next w:val="LPLCBodyText"/>
    <w:link w:val="LPLCBodyTextBoldChar"/>
    <w:autoRedefine/>
    <w:qFormat/>
    <w:rsid w:val="00BE2F6A"/>
  </w:style>
  <w:style w:type="character" w:customStyle="1" w:styleId="LPLCBodyTextChar">
    <w:name w:val="LPLC Body Text Char"/>
    <w:basedOn w:val="BodyTextChar"/>
    <w:link w:val="LPLCBodyText"/>
    <w:rsid w:val="002522FA"/>
    <w:rPr>
      <w:rFonts w:ascii="Century Gothic" w:hAnsi="Century Gothic" w:cs="Gotham-Book"/>
      <w:color w:val="000000"/>
      <w:kern w:val="24"/>
      <w:sz w:val="20"/>
      <w:szCs w:val="22"/>
      <w:lang w:val="en-US"/>
    </w:rPr>
  </w:style>
  <w:style w:type="character" w:customStyle="1" w:styleId="LPLCBodyTextBoldChar">
    <w:name w:val="LPLC Body Text Bold Char"/>
    <w:basedOn w:val="LPLCBodyTextChar"/>
    <w:link w:val="LPLCBodyTextBold"/>
    <w:rsid w:val="005039BB"/>
    <w:rPr>
      <w:rFonts w:ascii="Century Gothic" w:hAnsi="Century Gothic" w:cs="Gotham-Book"/>
      <w:color w:val="000000"/>
      <w:kern w:val="24"/>
      <w:sz w:val="22"/>
      <w:szCs w:val="22"/>
      <w:lang w:val="en-US"/>
    </w:rPr>
  </w:style>
  <w:style w:type="numbering" w:customStyle="1" w:styleId="ListHeadings">
    <w:name w:val="List_Headings"/>
    <w:uiPriority w:val="99"/>
    <w:rsid w:val="006437BB"/>
    <w:pPr>
      <w:numPr>
        <w:numId w:val="26"/>
      </w:numPr>
    </w:pPr>
  </w:style>
  <w:style w:type="paragraph" w:customStyle="1" w:styleId="LPLCNumberedList2ndlevel">
    <w:name w:val="LPLC Numbered List 2nd level"/>
    <w:basedOn w:val="LPLCBodyText"/>
    <w:rsid w:val="002522FA"/>
    <w:pPr>
      <w:numPr>
        <w:ilvl w:val="1"/>
      </w:numPr>
    </w:pPr>
  </w:style>
  <w:style w:type="paragraph" w:customStyle="1" w:styleId="LPLCBodyTextindent">
    <w:name w:val="LPLC Body Text indent"/>
    <w:basedOn w:val="LPLCBodyText"/>
    <w:link w:val="LPLCBodyTextindentChar"/>
    <w:autoRedefine/>
    <w:qFormat/>
    <w:rsid w:val="005039BB"/>
    <w:pPr>
      <w:ind w:left="567"/>
    </w:pPr>
  </w:style>
  <w:style w:type="paragraph" w:styleId="BodyTextIndent2">
    <w:name w:val="Body Text Indent 2"/>
    <w:basedOn w:val="Normal"/>
    <w:link w:val="BodyTextIndent2Char"/>
    <w:uiPriority w:val="99"/>
    <w:semiHidden/>
    <w:unhideWhenUsed/>
    <w:rsid w:val="006437BB"/>
    <w:pPr>
      <w:spacing w:line="480" w:lineRule="auto"/>
      <w:ind w:left="360"/>
    </w:pPr>
  </w:style>
  <w:style w:type="character" w:customStyle="1" w:styleId="BodyTextIndent2Char">
    <w:name w:val="Body Text Indent 2 Char"/>
    <w:basedOn w:val="DefaultParagraphFont"/>
    <w:link w:val="BodyTextIndent2"/>
    <w:uiPriority w:val="99"/>
    <w:semiHidden/>
    <w:rsid w:val="006437BB"/>
    <w:rPr>
      <w:rFonts w:ascii="Gotham Book" w:hAnsi="Gotham Book"/>
      <w:color w:val="000000" w:themeColor="text1"/>
      <w:sz w:val="18"/>
      <w:szCs w:val="24"/>
    </w:rPr>
  </w:style>
  <w:style w:type="paragraph" w:customStyle="1" w:styleId="LPLCTableText">
    <w:name w:val="LPLC Table Text"/>
    <w:basedOn w:val="LPLCBodyText"/>
    <w:autoRedefine/>
    <w:qFormat/>
    <w:rsid w:val="00302F31"/>
    <w:pPr>
      <w:framePr w:wrap="around" w:vAnchor="text" w:hAnchor="text" w:y="1"/>
      <w:spacing w:before="40" w:after="40"/>
    </w:pPr>
    <w:rPr>
      <w:szCs w:val="20"/>
    </w:rPr>
  </w:style>
  <w:style w:type="character" w:customStyle="1" w:styleId="LPLCBodyTextindentChar">
    <w:name w:val="LPLC Body Text indent Char"/>
    <w:basedOn w:val="LPLCBodyTextChar"/>
    <w:link w:val="LPLCBodyTextindent"/>
    <w:rsid w:val="005039BB"/>
    <w:rPr>
      <w:rFonts w:ascii="Century Gothic" w:hAnsi="Century Gothic" w:cs="Gotham-Book"/>
      <w:color w:val="000000"/>
      <w:kern w:val="24"/>
      <w:sz w:val="22"/>
      <w:szCs w:val="22"/>
      <w:lang w:val="en-US"/>
    </w:rPr>
  </w:style>
  <w:style w:type="paragraph" w:customStyle="1" w:styleId="LPLCTableHeading">
    <w:name w:val="LPLC Table Heading"/>
    <w:basedOn w:val="LPLCHeading3"/>
    <w:autoRedefine/>
    <w:qFormat/>
    <w:rsid w:val="00586ECB"/>
    <w:pPr>
      <w:spacing w:before="80" w:after="80" w:line="276" w:lineRule="auto"/>
      <w:outlineLvl w:val="9"/>
    </w:pPr>
    <w:rPr>
      <w:color w:val="FFFFFF" w:themeColor="background1"/>
    </w:rPr>
  </w:style>
  <w:style w:type="table" w:customStyle="1" w:styleId="LPLCTableStyle">
    <w:name w:val="LPLC Table Style"/>
    <w:basedOn w:val="TableNormal"/>
    <w:uiPriority w:val="99"/>
    <w:qFormat/>
    <w:rsid w:val="00981D3A"/>
    <w:pPr>
      <w:spacing w:before="40" w:after="40"/>
      <w:ind w:right="57"/>
    </w:pPr>
    <w:tblPr>
      <w:tblBorders>
        <w:top w:val="single" w:sz="4" w:space="0" w:color="009EBA"/>
        <w:left w:val="single" w:sz="4" w:space="0" w:color="009EBA"/>
        <w:bottom w:val="single" w:sz="4" w:space="0" w:color="009EBA"/>
        <w:right w:val="single" w:sz="4" w:space="0" w:color="009EBA"/>
        <w:insideH w:val="single" w:sz="4" w:space="0" w:color="009EBA"/>
        <w:insideV w:val="single" w:sz="4" w:space="0" w:color="009EBA"/>
      </w:tblBorders>
      <w:tblCellMar>
        <w:left w:w="85" w:type="dxa"/>
        <w:right w:w="85" w:type="dxa"/>
      </w:tblCellMar>
    </w:tblPr>
    <w:tcPr>
      <w:shd w:val="clear" w:color="auto" w:fill="auto"/>
    </w:tcPr>
    <w:tblStylePr w:type="firstRow">
      <w:pPr>
        <w:wordWrap/>
        <w:spacing w:beforeLines="80" w:beforeAutospacing="0" w:afterLines="80" w:afterAutospacing="0"/>
      </w:pPr>
      <w:rPr>
        <w:rFonts w:ascii="Century Gothic" w:hAnsi="Century Gothic"/>
        <w:b/>
        <w:color w:val="FFFFFF" w:themeColor="background1"/>
        <w:sz w:val="20"/>
      </w:rPr>
      <w:tblPr/>
      <w:trPr>
        <w:tblHeader/>
      </w:trPr>
      <w:tcPr>
        <w:shd w:val="clear" w:color="auto" w:fill="009EBA"/>
      </w:tcPr>
    </w:tblStylePr>
    <w:tblStylePr w:type="lastRow">
      <w:rPr>
        <w:rFonts w:ascii="Century Gothic" w:hAnsi="Century Gothic"/>
      </w:rPr>
    </w:tblStylePr>
    <w:tblStylePr w:type="firstCol">
      <w:rPr>
        <w:rFonts w:ascii="Century Gothic" w:hAnsi="Century Gothic"/>
      </w:rPr>
    </w:tblStylePr>
    <w:tblStylePr w:type="lastCol">
      <w:rPr>
        <w:rFonts w:ascii="Century Gothic" w:hAnsi="Century Gothic"/>
      </w:rPr>
    </w:tblStylePr>
  </w:style>
  <w:style w:type="paragraph" w:customStyle="1" w:styleId="NumberedHeading1">
    <w:name w:val="Numbered Heading 1"/>
    <w:basedOn w:val="Heading1"/>
    <w:next w:val="BodyText"/>
    <w:autoRedefine/>
    <w:rsid w:val="00D97362"/>
    <w:pPr>
      <w:keepLines w:val="0"/>
      <w:pageBreakBefore/>
      <w:tabs>
        <w:tab w:val="num" w:pos="567"/>
      </w:tabs>
      <w:overflowPunct w:val="0"/>
      <w:autoSpaceDE w:val="0"/>
      <w:autoSpaceDN w:val="0"/>
      <w:adjustRightInd w:val="0"/>
      <w:ind w:left="567" w:hanging="567"/>
      <w:textAlignment w:val="baseline"/>
    </w:pPr>
    <w:rPr>
      <w:rFonts w:cs="Arial"/>
      <w:b/>
      <w:caps/>
      <w:sz w:val="22"/>
      <w:szCs w:val="20"/>
    </w:rPr>
  </w:style>
  <w:style w:type="paragraph" w:customStyle="1" w:styleId="NumberedHeading2">
    <w:name w:val="Numbered Heading 2"/>
    <w:basedOn w:val="Heading2"/>
    <w:autoRedefine/>
    <w:rsid w:val="00D97362"/>
    <w:pPr>
      <w:keepLines w:val="0"/>
      <w:tabs>
        <w:tab w:val="num" w:pos="1134"/>
      </w:tabs>
      <w:overflowPunct w:val="0"/>
      <w:autoSpaceDE w:val="0"/>
      <w:autoSpaceDN w:val="0"/>
      <w:adjustRightInd w:val="0"/>
      <w:ind w:left="1134" w:hanging="567"/>
      <w:textAlignment w:val="baseline"/>
    </w:pPr>
    <w:rPr>
      <w:rFonts w:cs="Arial"/>
      <w:b/>
      <w:kern w:val="28"/>
      <w:sz w:val="22"/>
    </w:rPr>
  </w:style>
  <w:style w:type="paragraph" w:customStyle="1" w:styleId="NumberedHeading3">
    <w:name w:val="Numbered Heading 3"/>
    <w:basedOn w:val="NumberedHeading2"/>
    <w:next w:val="BodyTextIndent2"/>
    <w:autoRedefine/>
    <w:rsid w:val="00D97362"/>
    <w:pPr>
      <w:tabs>
        <w:tab w:val="clear" w:pos="1134"/>
        <w:tab w:val="num" w:pos="1985"/>
      </w:tabs>
      <w:ind w:left="1985" w:hanging="851"/>
    </w:pPr>
  </w:style>
  <w:style w:type="paragraph" w:styleId="BodyTextIndent">
    <w:name w:val="Body Text Indent"/>
    <w:basedOn w:val="Normal"/>
    <w:link w:val="BodyTextIndentChar"/>
    <w:semiHidden/>
    <w:unhideWhenUsed/>
    <w:rsid w:val="00F322B3"/>
    <w:pPr>
      <w:ind w:left="360"/>
    </w:pPr>
  </w:style>
  <w:style w:type="character" w:customStyle="1" w:styleId="BodyTextIndentChar">
    <w:name w:val="Body Text Indent Char"/>
    <w:basedOn w:val="DefaultParagraphFont"/>
    <w:link w:val="BodyTextIndent"/>
    <w:semiHidden/>
    <w:rsid w:val="00F322B3"/>
    <w:rPr>
      <w:rFonts w:ascii="Gotham Book" w:hAnsi="Gotham Book"/>
      <w:color w:val="000000" w:themeColor="text1"/>
      <w:sz w:val="18"/>
      <w:szCs w:val="24"/>
    </w:rPr>
  </w:style>
  <w:style w:type="numbering" w:customStyle="1" w:styleId="LPLC">
    <w:name w:val="LPLC"/>
    <w:uiPriority w:val="99"/>
    <w:rsid w:val="000A504E"/>
    <w:pPr>
      <w:numPr>
        <w:numId w:val="29"/>
      </w:numPr>
    </w:pPr>
  </w:style>
  <w:style w:type="paragraph" w:customStyle="1" w:styleId="LPLCNumberedList">
    <w:name w:val="LPLC Numbered List"/>
    <w:basedOn w:val="LPLCBodyText"/>
    <w:rsid w:val="002522FA"/>
  </w:style>
  <w:style w:type="paragraph" w:styleId="NoSpacing">
    <w:name w:val="No Spacing"/>
    <w:uiPriority w:val="1"/>
    <w:rsid w:val="00D97362"/>
    <w:pPr>
      <w:spacing w:after="0"/>
    </w:pPr>
    <w:rPr>
      <w:szCs w:val="24"/>
    </w:rPr>
  </w:style>
  <w:style w:type="character" w:customStyle="1" w:styleId="Heading5Char">
    <w:name w:val="Heading 5 Char"/>
    <w:basedOn w:val="DefaultParagraphFont"/>
    <w:link w:val="Heading5"/>
    <w:uiPriority w:val="9"/>
    <w:semiHidden/>
    <w:rsid w:val="00D97362"/>
    <w:rPr>
      <w:rFonts w:ascii="Century Gothic" w:eastAsiaTheme="majorEastAsia" w:hAnsi="Century Gothic" w:cstheme="majorBidi"/>
      <w:color w:val="262441" w:themeColor="accent1" w:themeShade="7F"/>
      <w:sz w:val="22"/>
      <w:szCs w:val="24"/>
    </w:rPr>
  </w:style>
  <w:style w:type="character" w:styleId="SubtleEmphasis">
    <w:name w:val="Subtle Emphasis"/>
    <w:basedOn w:val="DefaultParagraphFont"/>
    <w:uiPriority w:val="19"/>
    <w:rsid w:val="00794638"/>
    <w:rPr>
      <w:rFonts w:ascii="Century Gothic" w:hAnsi="Century Gothic"/>
      <w:i/>
      <w:iCs/>
      <w:color w:val="808080" w:themeColor="text1" w:themeTint="7F"/>
    </w:rPr>
  </w:style>
  <w:style w:type="character" w:styleId="Emphasis">
    <w:name w:val="Emphasis"/>
    <w:basedOn w:val="DefaultParagraphFont"/>
    <w:uiPriority w:val="20"/>
    <w:rsid w:val="00794638"/>
    <w:rPr>
      <w:rFonts w:ascii="Century Gothic" w:hAnsi="Century Gothic"/>
      <w:i/>
      <w:iCs/>
      <w:sz w:val="22"/>
    </w:rPr>
  </w:style>
  <w:style w:type="character" w:styleId="Strong">
    <w:name w:val="Strong"/>
    <w:basedOn w:val="DefaultParagraphFont"/>
    <w:uiPriority w:val="22"/>
    <w:rsid w:val="00794638"/>
    <w:rPr>
      <w:rFonts w:ascii="Century Gothic" w:hAnsi="Century Gothic"/>
      <w:b/>
      <w:bCs/>
      <w:sz w:val="22"/>
    </w:rPr>
  </w:style>
  <w:style w:type="paragraph" w:styleId="Quote">
    <w:name w:val="Quote"/>
    <w:basedOn w:val="Normal"/>
    <w:next w:val="Normal"/>
    <w:link w:val="QuoteChar"/>
    <w:autoRedefine/>
    <w:uiPriority w:val="29"/>
    <w:rsid w:val="00794638"/>
    <w:rPr>
      <w:i/>
      <w:iCs/>
    </w:rPr>
  </w:style>
  <w:style w:type="character" w:customStyle="1" w:styleId="QuoteChar">
    <w:name w:val="Quote Char"/>
    <w:basedOn w:val="DefaultParagraphFont"/>
    <w:link w:val="Quote"/>
    <w:uiPriority w:val="29"/>
    <w:rsid w:val="00794638"/>
    <w:rPr>
      <w:rFonts w:ascii="Century Gothic" w:hAnsi="Century Gothic"/>
      <w:i/>
      <w:iCs/>
      <w:sz w:val="22"/>
      <w:szCs w:val="24"/>
    </w:rPr>
  </w:style>
  <w:style w:type="character" w:styleId="BookTitle">
    <w:name w:val="Book Title"/>
    <w:basedOn w:val="DefaultParagraphFont"/>
    <w:uiPriority w:val="33"/>
    <w:rsid w:val="00794638"/>
    <w:rPr>
      <w:rFonts w:ascii="Century Gothic" w:hAnsi="Century Gothic"/>
      <w:b/>
      <w:bCs/>
      <w:smallCaps/>
      <w:spacing w:val="5"/>
    </w:rPr>
  </w:style>
  <w:style w:type="paragraph" w:styleId="ListParagraph">
    <w:name w:val="List Paragraph"/>
    <w:basedOn w:val="Normal"/>
    <w:autoRedefine/>
    <w:uiPriority w:val="34"/>
    <w:rsid w:val="00794638"/>
    <w:pPr>
      <w:ind w:left="720"/>
    </w:pPr>
  </w:style>
  <w:style w:type="paragraph" w:styleId="TOC1">
    <w:name w:val="toc 1"/>
    <w:basedOn w:val="Normal"/>
    <w:next w:val="Normal"/>
    <w:link w:val="TOC1Char"/>
    <w:autoRedefine/>
    <w:uiPriority w:val="39"/>
    <w:unhideWhenUsed/>
    <w:qFormat/>
    <w:rsid w:val="00F63C51"/>
    <w:pPr>
      <w:tabs>
        <w:tab w:val="right" w:leader="dot" w:pos="8771"/>
      </w:tabs>
      <w:spacing w:after="100"/>
    </w:pPr>
    <w:rPr>
      <w:noProof/>
      <w:szCs w:val="40"/>
    </w:rPr>
  </w:style>
  <w:style w:type="character" w:customStyle="1" w:styleId="TOC1Char">
    <w:name w:val="TOC 1 Char"/>
    <w:basedOn w:val="DefaultParagraphFont"/>
    <w:link w:val="TOC1"/>
    <w:uiPriority w:val="39"/>
    <w:rsid w:val="00F63C51"/>
    <w:rPr>
      <w:rFonts w:ascii="Century Gothic" w:hAnsi="Century Gothic"/>
      <w:noProof/>
      <w:sz w:val="20"/>
      <w:szCs w:val="40"/>
    </w:rPr>
  </w:style>
  <w:style w:type="paragraph" w:customStyle="1" w:styleId="Style1">
    <w:name w:val="Style1"/>
    <w:basedOn w:val="Normal"/>
    <w:qFormat/>
    <w:rsid w:val="00302F31"/>
  </w:style>
  <w:style w:type="paragraph" w:customStyle="1" w:styleId="LPLCchecklistlevel1">
    <w:name w:val="LPLC checklist level 1"/>
    <w:basedOn w:val="Normal"/>
    <w:autoRedefine/>
    <w:rsid w:val="00770C33"/>
    <w:pPr>
      <w:widowControl w:val="0"/>
      <w:numPr>
        <w:numId w:val="42"/>
      </w:numPr>
      <w:autoSpaceDE w:val="0"/>
      <w:autoSpaceDN w:val="0"/>
      <w:adjustRightInd w:val="0"/>
      <w:ind w:left="397" w:hanging="397"/>
      <w:textAlignment w:val="center"/>
    </w:pPr>
    <w:rPr>
      <w:rFonts w:eastAsia="Times New Roman" w:cs="Gotham-Book"/>
      <w:color w:val="auto"/>
      <w:kern w:val="24"/>
      <w:szCs w:val="20"/>
      <w:lang w:val="en-US" w:eastAsia="en-AU"/>
    </w:rPr>
  </w:style>
  <w:style w:type="paragraph" w:customStyle="1" w:styleId="LPLCChecklistlevel2">
    <w:name w:val="LPLC Checklist level 2"/>
    <w:basedOn w:val="Normal"/>
    <w:qFormat/>
    <w:rsid w:val="00770C33"/>
    <w:pPr>
      <w:numPr>
        <w:numId w:val="43"/>
      </w:numPr>
      <w:ind w:left="794" w:hanging="397"/>
    </w:pPr>
  </w:style>
  <w:style w:type="character" w:styleId="FollowedHyperlink">
    <w:name w:val="FollowedHyperlink"/>
    <w:basedOn w:val="DefaultParagraphFont"/>
    <w:uiPriority w:val="99"/>
    <w:semiHidden/>
    <w:unhideWhenUsed/>
    <w:rsid w:val="009E1896"/>
    <w:rPr>
      <w:color w:val="800080" w:themeColor="followedHyperlink"/>
      <w:u w:val="single"/>
    </w:rPr>
  </w:style>
  <w:style w:type="character" w:styleId="UnresolvedMention">
    <w:name w:val="Unresolved Mention"/>
    <w:basedOn w:val="DefaultParagraphFont"/>
    <w:uiPriority w:val="99"/>
    <w:semiHidden/>
    <w:unhideWhenUsed/>
    <w:rsid w:val="009E18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4075316">
      <w:bodyDiv w:val="1"/>
      <w:marLeft w:val="0"/>
      <w:marRight w:val="0"/>
      <w:marTop w:val="0"/>
      <w:marBottom w:val="0"/>
      <w:divBdr>
        <w:top w:val="none" w:sz="0" w:space="0" w:color="auto"/>
        <w:left w:val="none" w:sz="0" w:space="0" w:color="auto"/>
        <w:bottom w:val="none" w:sz="0" w:space="0" w:color="auto"/>
        <w:right w:val="none" w:sz="0" w:space="0" w:color="auto"/>
      </w:divBdr>
    </w:div>
    <w:div w:id="1689285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stlii.edu.au/au/legis/vic/consol_act/sola1962100/s32.html" TargetMode="External"/><Relationship Id="rId13" Type="http://schemas.openxmlformats.org/officeDocument/2006/relationships/hyperlink" Target="http://www.austlii.edu.au/au/legis/vic/consol_act/sola1962100/s32h.html" TargetMode="External"/><Relationship Id="rId18" Type="http://schemas.openxmlformats.org/officeDocument/2006/relationships/hyperlink" Target="http://www.austlii.edu.au/au/legis/vic/consol_act/sola1962100/s9ae.html" TargetMode="External"/><Relationship Id="rId26" Type="http://schemas.openxmlformats.org/officeDocument/2006/relationships/hyperlink" Target="http://law.ato.gov.au/atolaw/view.htm?docid=GST/GSTR20025/NAT/ATO/00001"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ustlii.edu.au/au/legis/vic/consol_act/ba199391/s137c.html" TargetMode="External"/><Relationship Id="rId34" Type="http://schemas.openxmlformats.org/officeDocument/2006/relationships/hyperlink" Target="http://www.austlii.edu.au/au/legis/vic/consol_act/sola1962100/s30.html" TargetMode="External"/><Relationship Id="rId7" Type="http://schemas.openxmlformats.org/officeDocument/2006/relationships/endnotes" Target="endnotes.xml"/><Relationship Id="rId12" Type="http://schemas.openxmlformats.org/officeDocument/2006/relationships/hyperlink" Target="https://lplc.com.au/resources/lplc-article/include-water-information-certificates" TargetMode="External"/><Relationship Id="rId17" Type="http://schemas.openxmlformats.org/officeDocument/2006/relationships/hyperlink" Target="http://www.austlii.edu.au/au/legis/vic/consol_act/sola1962100/s9ae.html" TargetMode="External"/><Relationship Id="rId25" Type="http://schemas.openxmlformats.org/officeDocument/2006/relationships/hyperlink" Target="http://www.austlii.edu.au/au/legis/cth/consol_act/antsasta1999402/s38.325.html" TargetMode="External"/><Relationship Id="rId33" Type="http://schemas.openxmlformats.org/officeDocument/2006/relationships/hyperlink" Target="https://lplc.com.au/resources/checklists/checklist-for-advising-vendors-when-purchasers-default"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austlii.edu.au/au/legis/vic/consol_act/sola1962100/s9ac.html" TargetMode="External"/><Relationship Id="rId20" Type="http://schemas.openxmlformats.org/officeDocument/2006/relationships/hyperlink" Target="http://www.austlii.edu.au/au/legis/vic/consol_act/ba199391/s137b.html" TargetMode="External"/><Relationship Id="rId29" Type="http://schemas.openxmlformats.org/officeDocument/2006/relationships/hyperlink" Target="http://www.austlii.edu.au/au/legis/vic/consol_reg/sccpr2015433/s12.0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plc.com.au/resources/checklists/sale-of-land-questions-vendor" TargetMode="External"/><Relationship Id="rId24" Type="http://schemas.openxmlformats.org/officeDocument/2006/relationships/hyperlink" Target="http://www.austlii.edu.au/au/legis/cth/consol_act/antsasta1999402/s38.480.html" TargetMode="External"/><Relationship Id="rId32" Type="http://schemas.openxmlformats.org/officeDocument/2006/relationships/hyperlink" Target="https://toolkit.seniorsrights.org.au/resources/care-for-your-assets_guide-for-older-people-on-money-ageing-and-family/"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ustlii.edu.au/au/legis/vic/consol_act/sola1962100/s9ab.html" TargetMode="External"/><Relationship Id="rId23" Type="http://schemas.openxmlformats.org/officeDocument/2006/relationships/hyperlink" Target="http://www.austlii.edu.au/au/legis/vic/consol_act/ba199391/s137c.html" TargetMode="External"/><Relationship Id="rId28" Type="http://schemas.openxmlformats.org/officeDocument/2006/relationships/hyperlink" Target="https://lplc.com.au/checklists/key-risk-checklist-gst/" TargetMode="External"/><Relationship Id="rId36" Type="http://schemas.openxmlformats.org/officeDocument/2006/relationships/footer" Target="footer1.xml"/><Relationship Id="rId10" Type="http://schemas.openxmlformats.org/officeDocument/2006/relationships/hyperlink" Target="http://www.austlii.edu.au/au/legis/vic/consol_act/sola1962100/s32i.html" TargetMode="External"/><Relationship Id="rId19" Type="http://schemas.openxmlformats.org/officeDocument/2006/relationships/hyperlink" Target="http://www.austlii.edu.au/au/legis/vic/consol_act/sola1962100/s11.html" TargetMode="External"/><Relationship Id="rId31" Type="http://schemas.openxmlformats.org/officeDocument/2006/relationships/hyperlink" Target="https://lplc.com.au/policies-premiums/solicitor/policies/" TargetMode="External"/><Relationship Id="rId4" Type="http://schemas.openxmlformats.org/officeDocument/2006/relationships/settings" Target="settings.xml"/><Relationship Id="rId9" Type="http://schemas.openxmlformats.org/officeDocument/2006/relationships/hyperlink" Target="https://lplc.com.au/resources/lplc-article/determining-the-right-diagram-location-document" TargetMode="External"/><Relationship Id="rId14" Type="http://schemas.openxmlformats.org/officeDocument/2006/relationships/hyperlink" Target="http://www.austlii.edu.au/au/legis/vic/consol_act/sola1962100/s9aa.html" TargetMode="External"/><Relationship Id="rId22" Type="http://schemas.openxmlformats.org/officeDocument/2006/relationships/hyperlink" Target="http://www.austlii.edu.au/au/legis/vic/consol_act/sola1962100/s32.html" TargetMode="External"/><Relationship Id="rId27" Type="http://schemas.openxmlformats.org/officeDocument/2006/relationships/hyperlink" Target="http://law.ato.gov.au/atolaw/view.htm?docid=GST/GSTR20025/NAT/ATO/00001" TargetMode="External"/><Relationship Id="rId30" Type="http://schemas.openxmlformats.org/officeDocument/2006/relationships/hyperlink" Target="http://www.austlii.edu.au/au/legis/vic/consol_reg/sccpr2015433/index.html" TargetMode="External"/><Relationship Id="rId35" Type="http://schemas.openxmlformats.org/officeDocument/2006/relationships/hyperlink" Target="http://www.austlii.edu.au/au/legis/vic/consol_act/sola1962100/s2.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groupTemplates\LPLC%20Templates\Admin\Blank%20Doc%20with%20logo.dotx" TargetMode="External"/></Relationships>
</file>

<file path=word/theme/theme1.xml><?xml version="1.0" encoding="utf-8"?>
<a:theme xmlns:a="http://schemas.openxmlformats.org/drawingml/2006/main" name="LPLC_ThemeColour_Master">
  <a:themeElements>
    <a:clrScheme name="New Brand Colours">
      <a:dk1>
        <a:srgbClr val="000000"/>
      </a:dk1>
      <a:lt1>
        <a:srgbClr val="FFFFFF"/>
      </a:lt1>
      <a:dk2>
        <a:srgbClr val="00B4CD"/>
      </a:dk2>
      <a:lt2>
        <a:srgbClr val="002B5E"/>
      </a:lt2>
      <a:accent1>
        <a:srgbClr val="4D4883"/>
      </a:accent1>
      <a:accent2>
        <a:srgbClr val="AD3A63"/>
      </a:accent2>
      <a:accent3>
        <a:srgbClr val="A6856E"/>
      </a:accent3>
      <a:accent4>
        <a:srgbClr val="FAA61A"/>
      </a:accent4>
      <a:accent5>
        <a:srgbClr val="96B74A"/>
      </a:accent5>
      <a:accent6>
        <a:srgbClr val="A7A9AC"/>
      </a:accent6>
      <a:hlink>
        <a:srgbClr val="183560"/>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FA31F-3A57-42D9-9992-3E4E6CA2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 with logo.dotx</Template>
  <TotalTime>16</TotalTime>
  <Pages>6</Pages>
  <Words>2226</Words>
  <Characters>10946</Characters>
  <Application>Microsoft Office Word</Application>
  <DocSecurity>0</DocSecurity>
  <PresentationFormat/>
  <Lines>220</Lines>
  <Paragraphs>97</Paragraphs>
  <ScaleCrop>false</ScaleCrop>
  <HeadingPairs>
    <vt:vector size="2" baseType="variant">
      <vt:variant>
        <vt:lpstr>Title</vt:lpstr>
      </vt:variant>
      <vt:variant>
        <vt:i4>1</vt:i4>
      </vt:variant>
    </vt:vector>
  </HeadingPairs>
  <TitlesOfParts>
    <vt:vector size="1" baseType="lpstr">
      <vt:lpstr>Blank Doc with logo.DOTX</vt:lpstr>
    </vt:vector>
  </TitlesOfParts>
  <Company>MBd</Company>
  <LinksUpToDate>false</LinksUpToDate>
  <CharactersWithSpaces>13089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Vendor's practitioner checklist Mar 2021.docx</dc:title>
  <dc:subject>00029661:1</dc:subject>
  <dc:creator>Emily D'Elia</dc:creator>
  <dc:description/>
  <cp:lastModifiedBy>Emily D'Elia</cp:lastModifiedBy>
  <cp:revision>4</cp:revision>
  <cp:lastPrinted>2013-08-15T23:32:00Z</cp:lastPrinted>
  <dcterms:created xsi:type="dcterms:W3CDTF">2021-03-29T05:40:00Z</dcterms:created>
  <dcterms:modified xsi:type="dcterms:W3CDTF">2021-03-29T05:56:00Z</dcterms:modified>
</cp:coreProperties>
</file>